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8F5" w:rsidRDefault="008148F5" w:rsidP="0075764C">
      <w:pPr>
        <w:jc w:val="center"/>
        <w:rPr>
          <w:rFonts w:ascii="Verdana" w:hAnsi="Verdana"/>
          <w:b/>
          <w:sz w:val="18"/>
          <w:szCs w:val="18"/>
        </w:rPr>
      </w:pPr>
    </w:p>
    <w:p w:rsidR="0075764C" w:rsidRPr="004514E0" w:rsidRDefault="0075764C" w:rsidP="0075764C">
      <w:pPr>
        <w:jc w:val="center"/>
        <w:rPr>
          <w:rFonts w:ascii="Verdana" w:hAnsi="Verdana"/>
          <w:b/>
        </w:rPr>
      </w:pPr>
      <w:r w:rsidRPr="004514E0">
        <w:rPr>
          <w:rFonts w:ascii="Verdana" w:hAnsi="Verdana"/>
          <w:b/>
        </w:rPr>
        <w:t>COMUNICATO STAMPA</w:t>
      </w:r>
    </w:p>
    <w:p w:rsidR="002B28BF" w:rsidRPr="002B28BF" w:rsidRDefault="002B28BF" w:rsidP="002B28BF">
      <w:pPr>
        <w:jc w:val="center"/>
        <w:rPr>
          <w:rFonts w:ascii="Microsoft Sans Serif" w:hAnsi="Microsoft Sans Serif" w:cs="Microsoft Sans Serif"/>
          <w:bCs/>
          <w:u w:val="single"/>
        </w:rPr>
      </w:pPr>
    </w:p>
    <w:p w:rsidR="002B28BF" w:rsidRPr="002B28BF" w:rsidRDefault="002B28BF" w:rsidP="002B28BF">
      <w:pPr>
        <w:jc w:val="center"/>
        <w:rPr>
          <w:u w:val="single"/>
        </w:rPr>
      </w:pPr>
      <w:r w:rsidRPr="002B28BF">
        <w:rPr>
          <w:rFonts w:ascii="Microsoft Sans Serif" w:hAnsi="Microsoft Sans Serif" w:cs="Microsoft Sans Serif"/>
          <w:bCs/>
          <w:u w:val="single"/>
        </w:rPr>
        <w:t>GENOVA OUTSIDER DANCER </w:t>
      </w:r>
    </w:p>
    <w:p w:rsidR="002B28BF" w:rsidRPr="002B28BF" w:rsidRDefault="002B28BF" w:rsidP="002B28BF">
      <w:pPr>
        <w:jc w:val="center"/>
        <w:rPr>
          <w:rFonts w:ascii="Microsoft Sans Serif" w:hAnsi="Microsoft Sans Serif" w:cs="Microsoft Sans Serif"/>
          <w:bCs/>
        </w:rPr>
      </w:pPr>
      <w:r w:rsidRPr="002B28BF">
        <w:rPr>
          <w:rFonts w:ascii="Microsoft Sans Serif" w:hAnsi="Microsoft Sans Serif" w:cs="Microsoft Sans Serif"/>
          <w:bCs/>
        </w:rPr>
        <w:t xml:space="preserve">Festival Internazionale di Danza </w:t>
      </w:r>
    </w:p>
    <w:p w:rsidR="002B28BF" w:rsidRPr="002B28BF" w:rsidRDefault="002B28BF" w:rsidP="002B28BF">
      <w:pPr>
        <w:jc w:val="center"/>
      </w:pPr>
      <w:r w:rsidRPr="002B28BF">
        <w:rPr>
          <w:rFonts w:ascii="Microsoft Sans Serif" w:hAnsi="Microsoft Sans Serif" w:cs="Microsoft Sans Serif"/>
          <w:bCs/>
        </w:rPr>
        <w:t>9 giugno  – 18 luglio 2017</w:t>
      </w:r>
    </w:p>
    <w:p w:rsidR="00E74878" w:rsidRDefault="00E74878" w:rsidP="000C07C9">
      <w:pPr>
        <w:jc w:val="center"/>
        <w:rPr>
          <w:rFonts w:ascii="Microsoft Sans Serif" w:hAnsi="Microsoft Sans Serif" w:cs="Microsoft Sans Serif"/>
          <w:b/>
          <w:bCs/>
        </w:rPr>
      </w:pPr>
    </w:p>
    <w:p w:rsidR="00F2028F" w:rsidRDefault="00E85855" w:rsidP="000853A0">
      <w:pPr>
        <w:jc w:val="center"/>
        <w:rPr>
          <w:rFonts w:ascii="Microsoft Sans Serif" w:hAnsi="Microsoft Sans Serif" w:cs="Microsoft Sans Serif"/>
          <w:b/>
          <w:bCs/>
        </w:rPr>
      </w:pPr>
      <w:r>
        <w:rPr>
          <w:rFonts w:ascii="Microsoft Sans Serif" w:hAnsi="Microsoft Sans Serif" w:cs="Microsoft Sans Serif"/>
          <w:b/>
          <w:bCs/>
        </w:rPr>
        <w:t>Notte gitana</w:t>
      </w:r>
    </w:p>
    <w:p w:rsidR="000853A0" w:rsidRDefault="00E85855" w:rsidP="000853A0">
      <w:pPr>
        <w:jc w:val="center"/>
        <w:rPr>
          <w:rFonts w:ascii="Microsoft Sans Serif" w:hAnsi="Microsoft Sans Serif" w:cs="Microsoft Sans Serif"/>
          <w:b/>
          <w:bCs/>
        </w:rPr>
      </w:pPr>
      <w:r>
        <w:rPr>
          <w:rFonts w:ascii="Microsoft Sans Serif" w:hAnsi="Microsoft Sans Serif" w:cs="Microsoft Sans Serif"/>
          <w:b/>
          <w:bCs/>
        </w:rPr>
        <w:t>Martedì 18</w:t>
      </w:r>
      <w:r w:rsidR="000853A0">
        <w:rPr>
          <w:rFonts w:ascii="Microsoft Sans Serif" w:hAnsi="Microsoft Sans Serif" w:cs="Microsoft Sans Serif"/>
          <w:b/>
          <w:bCs/>
        </w:rPr>
        <w:t xml:space="preserve"> luglio 2017 </w:t>
      </w:r>
    </w:p>
    <w:p w:rsidR="000853A0" w:rsidRDefault="000853A0" w:rsidP="000853A0">
      <w:pPr>
        <w:jc w:val="center"/>
        <w:rPr>
          <w:rFonts w:ascii="Microsoft Sans Serif" w:hAnsi="Microsoft Sans Serif" w:cs="Microsoft Sans Serif"/>
          <w:b/>
          <w:bCs/>
        </w:rPr>
      </w:pPr>
      <w:r>
        <w:rPr>
          <w:rFonts w:ascii="Microsoft Sans Serif" w:hAnsi="Microsoft Sans Serif" w:cs="Microsoft Sans Serif"/>
          <w:b/>
          <w:bCs/>
        </w:rPr>
        <w:t>Piazza delle Feste</w:t>
      </w:r>
    </w:p>
    <w:p w:rsidR="000853A0" w:rsidRDefault="000853A0" w:rsidP="000853A0">
      <w:pPr>
        <w:jc w:val="center"/>
        <w:rPr>
          <w:rFonts w:ascii="Verdana" w:hAnsi="Verdana" w:cs="Microsoft Sans Serif"/>
          <w:b/>
          <w:bCs/>
          <w:sz w:val="18"/>
          <w:szCs w:val="18"/>
        </w:rPr>
      </w:pPr>
      <w:r>
        <w:rPr>
          <w:rFonts w:ascii="Microsoft Sans Serif" w:hAnsi="Microsoft Sans Serif" w:cs="Microsoft Sans Serif"/>
          <w:b/>
          <w:bCs/>
        </w:rPr>
        <w:t>Porto Antico</w:t>
      </w:r>
    </w:p>
    <w:p w:rsidR="000853A0" w:rsidRDefault="000853A0" w:rsidP="00F2028F">
      <w:pPr>
        <w:pStyle w:val="Paragrafoelenco"/>
        <w:ind w:left="0"/>
        <w:jc w:val="both"/>
        <w:rPr>
          <w:rFonts w:ascii="Verdana" w:hAnsi="Verdana" w:cs="Microsoft Sans Serif"/>
          <w:bCs/>
          <w:sz w:val="18"/>
          <w:szCs w:val="18"/>
        </w:rPr>
      </w:pPr>
    </w:p>
    <w:p w:rsidR="004A3541" w:rsidRPr="00DF1EC1" w:rsidRDefault="00E85855" w:rsidP="00DF1EC1">
      <w:pPr>
        <w:pStyle w:val="Paragrafoelenco"/>
        <w:spacing w:line="0" w:lineRule="atLeast"/>
        <w:ind w:left="0"/>
        <w:jc w:val="both"/>
        <w:rPr>
          <w:rFonts w:ascii="Verdana" w:hAnsi="Verdana" w:cs="Microsoft Sans Serif"/>
          <w:bCs/>
          <w:sz w:val="18"/>
          <w:szCs w:val="18"/>
        </w:rPr>
      </w:pPr>
      <w:r w:rsidRPr="00DF1EC1">
        <w:rPr>
          <w:rFonts w:ascii="Verdana" w:hAnsi="Verdana" w:cs="Microsoft Sans Serif"/>
          <w:b/>
          <w:bCs/>
          <w:sz w:val="18"/>
          <w:szCs w:val="18"/>
        </w:rPr>
        <w:t>Martedì 18</w:t>
      </w:r>
      <w:r w:rsidR="000853A0" w:rsidRPr="00DF1EC1">
        <w:rPr>
          <w:rFonts w:ascii="Verdana" w:hAnsi="Verdana" w:cs="Microsoft Sans Serif"/>
          <w:b/>
          <w:bCs/>
          <w:sz w:val="18"/>
          <w:szCs w:val="18"/>
        </w:rPr>
        <w:t xml:space="preserve"> luglio</w:t>
      </w:r>
      <w:r w:rsidR="000853A0" w:rsidRPr="00DF1EC1">
        <w:rPr>
          <w:rFonts w:ascii="Verdana" w:hAnsi="Verdana" w:cs="Microsoft Sans Serif"/>
          <w:bCs/>
          <w:sz w:val="18"/>
          <w:szCs w:val="18"/>
        </w:rPr>
        <w:t xml:space="preserve"> alle </w:t>
      </w:r>
      <w:r w:rsidR="000853A0" w:rsidRPr="00DF1EC1">
        <w:rPr>
          <w:rFonts w:ascii="Verdana" w:hAnsi="Verdana" w:cs="Microsoft Sans Serif"/>
          <w:b/>
          <w:bCs/>
          <w:sz w:val="18"/>
          <w:szCs w:val="18"/>
        </w:rPr>
        <w:t>ore 21.30</w:t>
      </w:r>
      <w:r w:rsidR="000853A0" w:rsidRPr="00DF1EC1">
        <w:rPr>
          <w:rFonts w:ascii="Verdana" w:hAnsi="Verdana" w:cs="Microsoft Sans Serif"/>
          <w:bCs/>
          <w:sz w:val="18"/>
          <w:szCs w:val="18"/>
        </w:rPr>
        <w:t xml:space="preserve"> al </w:t>
      </w:r>
      <w:r w:rsidR="000853A0" w:rsidRPr="00DF1EC1">
        <w:rPr>
          <w:rFonts w:ascii="Verdana" w:hAnsi="Verdana" w:cs="Microsoft Sans Serif"/>
          <w:b/>
          <w:bCs/>
          <w:sz w:val="18"/>
          <w:szCs w:val="18"/>
        </w:rPr>
        <w:t xml:space="preserve">Porto Antico - Piazza delle Feste </w:t>
      </w:r>
      <w:r w:rsidRPr="00DF1EC1">
        <w:rPr>
          <w:rFonts w:ascii="Verdana" w:hAnsi="Verdana" w:cs="Microsoft Sans Serif"/>
          <w:bCs/>
          <w:sz w:val="18"/>
          <w:szCs w:val="18"/>
        </w:rPr>
        <w:t>l’ultimo appuntamento del</w:t>
      </w:r>
      <w:r w:rsidR="000853A0" w:rsidRPr="00DF1EC1">
        <w:rPr>
          <w:rFonts w:ascii="Verdana" w:hAnsi="Verdana" w:cs="Microsoft Sans Serif"/>
          <w:b/>
          <w:bCs/>
          <w:sz w:val="18"/>
          <w:szCs w:val="18"/>
        </w:rPr>
        <w:t xml:space="preserve"> GENOVA OUTSIDER DANCER 2017 </w:t>
      </w:r>
      <w:r w:rsidRPr="00DF1EC1">
        <w:rPr>
          <w:rFonts w:ascii="Verdana" w:hAnsi="Verdana" w:cs="Microsoft Sans Serif"/>
          <w:bCs/>
          <w:sz w:val="18"/>
          <w:szCs w:val="18"/>
        </w:rPr>
        <w:t xml:space="preserve">sarà con </w:t>
      </w:r>
      <w:r w:rsidRPr="00DF1EC1">
        <w:rPr>
          <w:rFonts w:ascii="Verdana" w:hAnsi="Verdana" w:cs="Microsoft Sans Serif"/>
          <w:b/>
          <w:bCs/>
          <w:sz w:val="18"/>
          <w:szCs w:val="18"/>
        </w:rPr>
        <w:t xml:space="preserve">Notte gitana, </w:t>
      </w:r>
      <w:r w:rsidR="004A3541" w:rsidRPr="00DF1EC1">
        <w:rPr>
          <w:rFonts w:ascii="Verdana" w:hAnsi="Verdana" w:cs="Microsoft Sans Serif"/>
          <w:bCs/>
          <w:sz w:val="18"/>
          <w:szCs w:val="18"/>
        </w:rPr>
        <w:t>presentato dal Teatro Carlo Felice.</w:t>
      </w:r>
    </w:p>
    <w:p w:rsidR="0068152E" w:rsidRPr="00DF1EC1" w:rsidRDefault="004A3541" w:rsidP="00DF1EC1">
      <w:pPr>
        <w:spacing w:line="0" w:lineRule="atLeast"/>
        <w:jc w:val="both"/>
        <w:rPr>
          <w:rFonts w:ascii="Verdana" w:hAnsi="Verdana" w:cs="Arial"/>
          <w:b/>
          <w:sz w:val="18"/>
          <w:szCs w:val="18"/>
        </w:rPr>
      </w:pPr>
      <w:r w:rsidRPr="00DF1EC1">
        <w:rPr>
          <w:rFonts w:ascii="Verdana" w:hAnsi="Verdana"/>
          <w:sz w:val="18"/>
          <w:szCs w:val="18"/>
        </w:rPr>
        <w:t>U</w:t>
      </w:r>
      <w:r w:rsidR="006A4622" w:rsidRPr="00DF1EC1">
        <w:rPr>
          <w:rFonts w:ascii="Verdana" w:hAnsi="Verdana"/>
          <w:sz w:val="18"/>
          <w:szCs w:val="18"/>
        </w:rPr>
        <w:t>no spettacolo musicale, tutto dal vivo, scritto e diretto da</w:t>
      </w:r>
      <w:r w:rsidR="000B2951" w:rsidRPr="00DF1EC1">
        <w:rPr>
          <w:rFonts w:ascii="Verdana" w:hAnsi="Verdana"/>
          <w:sz w:val="18"/>
          <w:szCs w:val="18"/>
        </w:rPr>
        <w:t xml:space="preserve">l ligure </w:t>
      </w:r>
      <w:r w:rsidR="006A4622" w:rsidRPr="00DF1EC1">
        <w:rPr>
          <w:rFonts w:ascii="Verdana" w:hAnsi="Verdana"/>
          <w:sz w:val="18"/>
          <w:szCs w:val="18"/>
        </w:rPr>
        <w:t xml:space="preserve"> </w:t>
      </w:r>
      <w:r w:rsidR="006A4622" w:rsidRPr="00DF1EC1">
        <w:rPr>
          <w:rFonts w:ascii="Verdana" w:hAnsi="Verdana"/>
          <w:b/>
          <w:sz w:val="18"/>
          <w:szCs w:val="18"/>
        </w:rPr>
        <w:t>Carlo Tedeschi</w:t>
      </w:r>
      <w:r w:rsidR="006A4622" w:rsidRPr="00DF1EC1">
        <w:rPr>
          <w:rFonts w:ascii="Verdana" w:hAnsi="Verdana"/>
          <w:sz w:val="18"/>
          <w:szCs w:val="18"/>
        </w:rPr>
        <w:t>,</w:t>
      </w:r>
      <w:r w:rsidR="00E5139D" w:rsidRPr="00DF1EC1">
        <w:rPr>
          <w:rFonts w:ascii="Verdana" w:hAnsi="Verdana" w:cs="Arial"/>
          <w:sz w:val="18"/>
          <w:szCs w:val="18"/>
        </w:rPr>
        <w:t xml:space="preserve"> prodotto dall’Associazione Dare e promosso dalla Fondazione Leo Amici, </w:t>
      </w:r>
      <w:r w:rsidR="006A4622" w:rsidRPr="00DF1EC1">
        <w:rPr>
          <w:rFonts w:ascii="Verdana" w:hAnsi="Verdana"/>
          <w:sz w:val="18"/>
          <w:szCs w:val="18"/>
        </w:rPr>
        <w:t>ricco di calore e fascino della Spagna</w:t>
      </w:r>
      <w:r w:rsidR="00B00C21" w:rsidRPr="00DF1EC1">
        <w:rPr>
          <w:rFonts w:ascii="Verdana" w:hAnsi="Verdana"/>
          <w:sz w:val="18"/>
          <w:szCs w:val="18"/>
        </w:rPr>
        <w:t xml:space="preserve"> </w:t>
      </w:r>
      <w:r w:rsidR="0068152E" w:rsidRPr="00DF1EC1">
        <w:rPr>
          <w:rFonts w:ascii="Verdana" w:hAnsi="Verdana"/>
          <w:sz w:val="18"/>
          <w:szCs w:val="18"/>
        </w:rPr>
        <w:t>Andalusa</w:t>
      </w:r>
      <w:r w:rsidR="009738E2" w:rsidRPr="00DF1EC1">
        <w:rPr>
          <w:rFonts w:ascii="Verdana" w:hAnsi="Verdana" w:cs="Arial"/>
          <w:sz w:val="18"/>
          <w:szCs w:val="18"/>
        </w:rPr>
        <w:t>.</w:t>
      </w:r>
      <w:r w:rsidR="0068152E" w:rsidRPr="00DF1EC1">
        <w:rPr>
          <w:rFonts w:ascii="Verdana" w:hAnsi="Verdana" w:cs="Arial"/>
          <w:b/>
          <w:sz w:val="18"/>
          <w:szCs w:val="18"/>
        </w:rPr>
        <w:t xml:space="preserve"> </w:t>
      </w:r>
    </w:p>
    <w:p w:rsidR="0068152E" w:rsidRPr="00DF1EC1" w:rsidRDefault="0068152E" w:rsidP="00DF1EC1">
      <w:pPr>
        <w:spacing w:line="0" w:lineRule="atLeast"/>
        <w:jc w:val="both"/>
        <w:rPr>
          <w:rFonts w:ascii="Verdana" w:hAnsi="Verdana" w:cs="Arial"/>
          <w:b/>
          <w:sz w:val="18"/>
          <w:szCs w:val="18"/>
        </w:rPr>
      </w:pPr>
      <w:r w:rsidRPr="002411C4">
        <w:rPr>
          <w:rFonts w:ascii="Verdana" w:hAnsi="Verdana" w:cs="Arial"/>
          <w:sz w:val="18"/>
          <w:szCs w:val="18"/>
        </w:rPr>
        <w:t>Ospiti d’eccezione l’attrice</w:t>
      </w:r>
      <w:r w:rsidRPr="00DF1EC1">
        <w:rPr>
          <w:rFonts w:ascii="Verdana" w:hAnsi="Verdana" w:cs="Arial"/>
          <w:b/>
          <w:sz w:val="18"/>
          <w:szCs w:val="18"/>
        </w:rPr>
        <w:t xml:space="preserve"> Lucia Vasini </w:t>
      </w:r>
      <w:r w:rsidRPr="002411C4">
        <w:rPr>
          <w:rFonts w:ascii="Verdana" w:hAnsi="Verdana" w:cs="Arial"/>
          <w:sz w:val="18"/>
          <w:szCs w:val="18"/>
        </w:rPr>
        <w:t>e il tenore</w:t>
      </w:r>
      <w:r w:rsidRPr="00DF1EC1">
        <w:rPr>
          <w:rFonts w:ascii="Verdana" w:hAnsi="Verdana" w:cs="Arial"/>
          <w:b/>
          <w:sz w:val="18"/>
          <w:szCs w:val="18"/>
        </w:rPr>
        <w:t xml:space="preserve"> Diego Bragonzi </w:t>
      </w:r>
      <w:r w:rsidRPr="002411C4">
        <w:rPr>
          <w:rFonts w:ascii="Verdana" w:hAnsi="Verdana" w:cs="Arial"/>
          <w:sz w:val="18"/>
          <w:szCs w:val="18"/>
        </w:rPr>
        <w:t>a cui si affiancheranno  cinquanta artisti</w:t>
      </w:r>
      <w:r w:rsidR="00F460F9">
        <w:rPr>
          <w:rFonts w:ascii="Verdana" w:hAnsi="Verdana" w:cs="Arial"/>
          <w:sz w:val="18"/>
          <w:szCs w:val="18"/>
        </w:rPr>
        <w:t xml:space="preserve"> che indosseranno costumi originali </w:t>
      </w:r>
      <w:r w:rsidRPr="002411C4">
        <w:rPr>
          <w:rFonts w:ascii="Verdana" w:hAnsi="Verdana" w:cs="Arial"/>
          <w:sz w:val="18"/>
          <w:szCs w:val="18"/>
        </w:rPr>
        <w:t xml:space="preserve"> (tra attori, cantanti, musicisti, ballerini, coristi),</w:t>
      </w:r>
      <w:r w:rsidRPr="00DF1EC1">
        <w:rPr>
          <w:rFonts w:ascii="Verdana" w:hAnsi="Verdana" w:cs="Arial"/>
          <w:sz w:val="18"/>
          <w:szCs w:val="18"/>
        </w:rPr>
        <w:t xml:space="preserve"> percussioni e chitarre coinvolgenti</w:t>
      </w:r>
      <w:r w:rsidR="00F460F9">
        <w:rPr>
          <w:rFonts w:ascii="Verdana" w:hAnsi="Verdana" w:cs="Arial"/>
          <w:sz w:val="18"/>
          <w:szCs w:val="18"/>
        </w:rPr>
        <w:t>,</w:t>
      </w:r>
      <w:r w:rsidRPr="00DF1EC1">
        <w:rPr>
          <w:rFonts w:ascii="Verdana" w:hAnsi="Verdana" w:cs="Arial"/>
          <w:sz w:val="18"/>
          <w:szCs w:val="18"/>
        </w:rPr>
        <w:t xml:space="preserve"> </w:t>
      </w:r>
      <w:r w:rsidR="00F460F9">
        <w:rPr>
          <w:rFonts w:ascii="Verdana" w:hAnsi="Verdana" w:cs="Arial"/>
          <w:sz w:val="18"/>
          <w:szCs w:val="18"/>
        </w:rPr>
        <w:t>u</w:t>
      </w:r>
      <w:r w:rsidRPr="00DF1EC1">
        <w:rPr>
          <w:rFonts w:ascii="Verdana" w:hAnsi="Verdana" w:cs="Arial"/>
          <w:sz w:val="18"/>
          <w:szCs w:val="18"/>
        </w:rPr>
        <w:t xml:space="preserve">no show </w:t>
      </w:r>
      <w:r w:rsidR="00F460F9">
        <w:rPr>
          <w:rFonts w:ascii="Verdana" w:hAnsi="Verdana" w:cs="Arial"/>
          <w:sz w:val="18"/>
          <w:szCs w:val="18"/>
        </w:rPr>
        <w:t xml:space="preserve">di </w:t>
      </w:r>
      <w:r w:rsidR="009F7F92">
        <w:rPr>
          <w:rFonts w:ascii="Verdana" w:hAnsi="Verdana" w:cs="Arial"/>
          <w:sz w:val="18"/>
          <w:szCs w:val="18"/>
        </w:rPr>
        <w:t>ampia</w:t>
      </w:r>
      <w:r w:rsidR="00F460F9">
        <w:rPr>
          <w:rFonts w:ascii="Verdana" w:hAnsi="Verdana" w:cs="Arial"/>
          <w:sz w:val="18"/>
          <w:szCs w:val="18"/>
        </w:rPr>
        <w:t xml:space="preserve"> </w:t>
      </w:r>
      <w:r w:rsidR="002411C4" w:rsidRPr="00DF1EC1">
        <w:rPr>
          <w:rFonts w:ascii="Verdana" w:hAnsi="Verdana" w:cs="Arial"/>
          <w:sz w:val="18"/>
          <w:szCs w:val="18"/>
        </w:rPr>
        <w:t>attrazione</w:t>
      </w:r>
      <w:r w:rsidRPr="00DF1EC1">
        <w:rPr>
          <w:rFonts w:ascii="Verdana" w:hAnsi="Verdana" w:cs="Arial"/>
          <w:sz w:val="18"/>
          <w:szCs w:val="18"/>
        </w:rPr>
        <w:t xml:space="preserve"> e poesia</w:t>
      </w:r>
      <w:r w:rsidR="002411C4">
        <w:rPr>
          <w:rFonts w:ascii="Verdana" w:hAnsi="Verdana" w:cs="Arial"/>
          <w:sz w:val="18"/>
          <w:szCs w:val="18"/>
        </w:rPr>
        <w:t>.</w:t>
      </w:r>
    </w:p>
    <w:p w:rsidR="00367400" w:rsidRDefault="00B00C21" w:rsidP="00367400">
      <w:pPr>
        <w:pStyle w:val="Paragrafoelenco"/>
        <w:ind w:left="0"/>
        <w:jc w:val="both"/>
        <w:rPr>
          <w:rFonts w:ascii="Verdana" w:eastAsia="Times New Roman" w:hAnsi="Verdana" w:cs="Arial"/>
          <w:sz w:val="18"/>
          <w:szCs w:val="18"/>
          <w:lang w:eastAsia="it-IT"/>
        </w:rPr>
      </w:pPr>
      <w:r w:rsidRPr="00367400">
        <w:rPr>
          <w:rFonts w:ascii="Verdana" w:hAnsi="Verdana" w:cs="Arial"/>
          <w:sz w:val="18"/>
          <w:szCs w:val="18"/>
        </w:rPr>
        <w:t>La vicenda racconta la storia di una giovane</w:t>
      </w:r>
      <w:r w:rsidR="00367400" w:rsidRPr="00367400">
        <w:rPr>
          <w:rFonts w:ascii="Verdana" w:hAnsi="Verdana" w:cs="Arial"/>
          <w:sz w:val="18"/>
          <w:szCs w:val="18"/>
        </w:rPr>
        <w:t xml:space="preserve"> </w:t>
      </w:r>
      <w:r w:rsidR="004F4F86" w:rsidRPr="00367400">
        <w:rPr>
          <w:rFonts w:ascii="Verdana" w:eastAsia="Times New Roman" w:hAnsi="Verdana" w:cs="Arial"/>
          <w:sz w:val="18"/>
          <w:szCs w:val="18"/>
          <w:lang w:eastAsia="it-IT"/>
        </w:rPr>
        <w:t xml:space="preserve">ragazza di oggi, </w:t>
      </w:r>
      <w:r w:rsidRPr="00367400">
        <w:rPr>
          <w:rFonts w:ascii="Verdana" w:eastAsia="Times New Roman" w:hAnsi="Verdana" w:cs="Arial"/>
          <w:sz w:val="18"/>
          <w:szCs w:val="18"/>
          <w:lang w:eastAsia="it-IT"/>
        </w:rPr>
        <w:t xml:space="preserve">che </w:t>
      </w:r>
      <w:r w:rsidR="004F4F86" w:rsidRPr="00367400">
        <w:rPr>
          <w:rFonts w:ascii="Verdana" w:eastAsia="Times New Roman" w:hAnsi="Verdana" w:cs="Arial"/>
          <w:sz w:val="18"/>
          <w:szCs w:val="18"/>
          <w:lang w:eastAsia="it-IT"/>
        </w:rPr>
        <w:t>curiosando in una vecchia soffitta, trova in un baule un classico costume sevillano mentre alla radio va in onda una tipica canzone dedicata alla Spagna.</w:t>
      </w:r>
      <w:r w:rsidR="004F4F86" w:rsidRPr="00367400">
        <w:rPr>
          <w:rFonts w:ascii="Verdana" w:eastAsia="Times New Roman" w:hAnsi="Verdana" w:cs="Arial"/>
          <w:sz w:val="18"/>
          <w:szCs w:val="18"/>
          <w:lang w:eastAsia="it-IT"/>
        </w:rPr>
        <w:br/>
        <w:t>Fanta</w:t>
      </w:r>
      <w:r w:rsidR="00623F2C">
        <w:rPr>
          <w:rFonts w:ascii="Verdana" w:eastAsia="Times New Roman" w:hAnsi="Verdana" w:cs="Arial"/>
          <w:sz w:val="18"/>
          <w:szCs w:val="18"/>
          <w:lang w:eastAsia="it-IT"/>
        </w:rPr>
        <w:t>sticando, sogna ad occhi aperti</w:t>
      </w:r>
      <w:r w:rsidR="004F4F86" w:rsidRPr="00367400">
        <w:rPr>
          <w:rFonts w:ascii="Verdana" w:eastAsia="Times New Roman" w:hAnsi="Verdana" w:cs="Arial"/>
          <w:sz w:val="18"/>
          <w:szCs w:val="18"/>
          <w:lang w:eastAsia="it-IT"/>
        </w:rPr>
        <w:t xml:space="preserve"> di trovarsi in compagnia di gitani e di venire accolta dal calore di quella gente che, con i ritmi incalzanti delle loro chitarre, cantano e danzano per lei, coinvolgendola in una splendida “Sevillana”. Tutto si anima e si illumina. La ragazza, trasportata dalla danza, dalla musica e</w:t>
      </w:r>
    </w:p>
    <w:p w:rsidR="003442FE" w:rsidRPr="00367400" w:rsidRDefault="004F4F86" w:rsidP="00367400">
      <w:pPr>
        <w:pStyle w:val="Paragrafoelenco"/>
        <w:ind w:left="0"/>
        <w:jc w:val="both"/>
        <w:rPr>
          <w:rFonts w:ascii="Verdana" w:eastAsia="Times New Roman" w:hAnsi="Verdana" w:cs="Arial"/>
          <w:sz w:val="18"/>
          <w:szCs w:val="18"/>
          <w:lang w:eastAsia="it-IT"/>
        </w:rPr>
      </w:pPr>
      <w:r w:rsidRPr="00367400">
        <w:rPr>
          <w:rFonts w:ascii="Verdana" w:eastAsia="Times New Roman" w:hAnsi="Verdana" w:cs="Arial"/>
          <w:sz w:val="18"/>
          <w:szCs w:val="18"/>
          <w:lang w:eastAsia="it-IT"/>
        </w:rPr>
        <w:t>dall’atmosfera, vive il folklore e la passione gitana. Ne uscirà più</w:t>
      </w:r>
      <w:r w:rsidR="00367400">
        <w:rPr>
          <w:rFonts w:ascii="Verdana" w:eastAsia="Times New Roman" w:hAnsi="Verdana" w:cs="Arial"/>
          <w:sz w:val="18"/>
          <w:szCs w:val="18"/>
          <w:lang w:eastAsia="it-IT"/>
        </w:rPr>
        <w:t xml:space="preserve"> </w:t>
      </w:r>
      <w:r w:rsidRPr="00367400">
        <w:rPr>
          <w:rFonts w:ascii="Verdana" w:eastAsia="Times New Roman" w:hAnsi="Verdana" w:cs="Arial"/>
          <w:sz w:val="18"/>
          <w:szCs w:val="18"/>
          <w:lang w:eastAsia="it-IT"/>
        </w:rPr>
        <w:t>matura, pronta ad indossare il costume spagnolo e una mantiglia avuta in dono, simbolo per lei di una riscoperta femminilità.</w:t>
      </w:r>
    </w:p>
    <w:p w:rsidR="003442FE" w:rsidRPr="000422A3" w:rsidRDefault="003442FE" w:rsidP="006A4622">
      <w:pPr>
        <w:pStyle w:val="Paragrafoelenco"/>
        <w:ind w:left="0"/>
        <w:jc w:val="both"/>
        <w:rPr>
          <w:rFonts w:ascii="Verdana" w:hAnsi="Verdana"/>
          <w:iCs/>
          <w:sz w:val="18"/>
          <w:szCs w:val="18"/>
        </w:rPr>
      </w:pPr>
    </w:p>
    <w:p w:rsidR="00DF2B36" w:rsidRDefault="00914D7A" w:rsidP="00DF2B36">
      <w:pPr>
        <w:rPr>
          <w:rFonts w:ascii="Verdana" w:hAnsi="Verdana"/>
          <w:color w:val="FF0000"/>
          <w:sz w:val="18"/>
          <w:szCs w:val="18"/>
        </w:rPr>
      </w:pPr>
      <w:r w:rsidRPr="00914D7A">
        <w:rPr>
          <w:rFonts w:ascii="Verdana" w:hAnsi="Verdana"/>
          <w:color w:val="FF0000"/>
          <w:sz w:val="18"/>
          <w:szCs w:val="18"/>
        </w:rPr>
        <w:pict>
          <v:rect id="_x0000_i1025" style="width:481.9pt;height:1.5pt" o:hrstd="t" o:hr="t" fillcolor="#a0a0a0" stroked="f"/>
        </w:pict>
      </w:r>
    </w:p>
    <w:p w:rsidR="00910A22" w:rsidRDefault="00910A22" w:rsidP="00E85855">
      <w:pPr>
        <w:jc w:val="center"/>
        <w:rPr>
          <w:rFonts w:ascii="Microsoft Sans Serif" w:hAnsi="Microsoft Sans Serif" w:cs="Microsoft Sans Serif"/>
          <w:b/>
          <w:bCs/>
        </w:rPr>
      </w:pPr>
    </w:p>
    <w:p w:rsidR="00E85855" w:rsidRPr="005B0F12" w:rsidRDefault="00E85855" w:rsidP="00E85855">
      <w:pPr>
        <w:jc w:val="center"/>
        <w:rPr>
          <w:rFonts w:ascii="Microsoft Sans Serif" w:hAnsi="Microsoft Sans Serif" w:cs="Microsoft Sans Serif"/>
          <w:b/>
          <w:bCs/>
          <w:u w:val="single"/>
        </w:rPr>
      </w:pPr>
      <w:r w:rsidRPr="005B0F12">
        <w:rPr>
          <w:rFonts w:ascii="Microsoft Sans Serif" w:hAnsi="Microsoft Sans Serif" w:cs="Microsoft Sans Serif"/>
          <w:b/>
          <w:bCs/>
          <w:u w:val="single"/>
        </w:rPr>
        <w:t>Notte gitana</w:t>
      </w:r>
    </w:p>
    <w:p w:rsidR="003442FE" w:rsidRDefault="003442FE" w:rsidP="00E85855">
      <w:pPr>
        <w:jc w:val="center"/>
        <w:rPr>
          <w:rFonts w:ascii="Microsoft Sans Serif" w:hAnsi="Microsoft Sans Serif" w:cs="Microsoft Sans Serif"/>
          <w:b/>
          <w:bCs/>
        </w:rPr>
      </w:pPr>
    </w:p>
    <w:p w:rsidR="002B28BF" w:rsidRPr="00E85855" w:rsidRDefault="00E85855" w:rsidP="002B28BF">
      <w:pPr>
        <w:jc w:val="center"/>
        <w:rPr>
          <w:rFonts w:ascii="Microsoft Sans Serif" w:hAnsi="Microsoft Sans Serif" w:cs="Microsoft Sans Serif"/>
          <w:b/>
          <w:bCs/>
        </w:rPr>
      </w:pPr>
      <w:r>
        <w:rPr>
          <w:rFonts w:ascii="Verdana" w:hAnsi="Verdana"/>
          <w:color w:val="000000"/>
          <w:sz w:val="18"/>
          <w:szCs w:val="18"/>
        </w:rPr>
        <w:t xml:space="preserve">Spettacolo musicale di </w:t>
      </w:r>
      <w:r w:rsidRPr="00E85855">
        <w:rPr>
          <w:rFonts w:ascii="Verdana" w:hAnsi="Verdana"/>
          <w:b/>
          <w:color w:val="000000"/>
          <w:sz w:val="18"/>
          <w:szCs w:val="18"/>
        </w:rPr>
        <w:t>Carlo Tedeschi</w:t>
      </w:r>
      <w:r>
        <w:rPr>
          <w:rFonts w:ascii="Verdana" w:hAnsi="Verdana"/>
          <w:color w:val="000000"/>
          <w:sz w:val="18"/>
          <w:szCs w:val="18"/>
        </w:rPr>
        <w:t xml:space="preserve">  - </w:t>
      </w:r>
      <w:r w:rsidR="002F6D00" w:rsidRPr="002F6D00">
        <w:rPr>
          <w:rFonts w:ascii="Verdana" w:hAnsi="Verdana"/>
          <w:b/>
          <w:color w:val="000000"/>
          <w:sz w:val="18"/>
          <w:szCs w:val="18"/>
        </w:rPr>
        <w:t>Compagnia i</w:t>
      </w:r>
      <w:r w:rsidR="002F6D00">
        <w:rPr>
          <w:rFonts w:ascii="Verdana" w:hAnsi="Verdana"/>
          <w:color w:val="000000"/>
          <w:sz w:val="18"/>
          <w:szCs w:val="18"/>
        </w:rPr>
        <w:t xml:space="preserve"> </w:t>
      </w:r>
      <w:r w:rsidRPr="00E85855">
        <w:rPr>
          <w:rFonts w:ascii="Verdana" w:hAnsi="Verdana"/>
          <w:b/>
          <w:color w:val="000000"/>
          <w:sz w:val="18"/>
          <w:szCs w:val="18"/>
        </w:rPr>
        <w:t>Ragazzi del Lago</w:t>
      </w:r>
    </w:p>
    <w:p w:rsidR="00EA7ECD" w:rsidRDefault="000E22BE" w:rsidP="00EA7ECD">
      <w:pPr>
        <w:pStyle w:val="Paragrafoelenco"/>
        <w:ind w:left="0" w:hanging="360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</w:t>
      </w:r>
      <w:r w:rsidR="00EA7ECD" w:rsidRPr="00EA7ECD">
        <w:rPr>
          <w:rFonts w:ascii="Verdana" w:hAnsi="Verdana"/>
          <w:sz w:val="18"/>
          <w:szCs w:val="18"/>
        </w:rPr>
        <w:t>on la partecipazione straordinaria</w:t>
      </w:r>
    </w:p>
    <w:p w:rsidR="0086480C" w:rsidRPr="00EA7ECD" w:rsidRDefault="00EA7ECD" w:rsidP="00EA7ECD">
      <w:pPr>
        <w:pStyle w:val="Paragrafoelenco"/>
        <w:ind w:left="0" w:hanging="360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del</w:t>
      </w:r>
      <w:r w:rsidRPr="00EA7ECD">
        <w:rPr>
          <w:rFonts w:ascii="Verdana" w:hAnsi="Verdana"/>
          <w:sz w:val="18"/>
          <w:szCs w:val="18"/>
        </w:rPr>
        <w:t>l’attrice</w:t>
      </w:r>
      <w:r>
        <w:rPr>
          <w:rFonts w:ascii="Verdana" w:hAnsi="Verdana"/>
          <w:sz w:val="18"/>
          <w:szCs w:val="18"/>
        </w:rPr>
        <w:t xml:space="preserve"> </w:t>
      </w:r>
      <w:r w:rsidR="0086480C" w:rsidRPr="0086480C">
        <w:rPr>
          <w:rFonts w:ascii="Verdana" w:hAnsi="Verdana"/>
          <w:b/>
          <w:sz w:val="18"/>
          <w:szCs w:val="18"/>
        </w:rPr>
        <w:t>Lucia Vasini</w:t>
      </w:r>
      <w:r w:rsidR="0086480C" w:rsidRPr="0086480C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e del tenore</w:t>
      </w:r>
      <w:r w:rsidR="0086480C" w:rsidRPr="0086480C">
        <w:rPr>
          <w:rFonts w:ascii="Verdana" w:hAnsi="Verdana"/>
          <w:sz w:val="18"/>
          <w:szCs w:val="18"/>
        </w:rPr>
        <w:t xml:space="preserve"> </w:t>
      </w:r>
      <w:r w:rsidR="0086480C" w:rsidRPr="0086480C">
        <w:rPr>
          <w:rFonts w:ascii="Verdana" w:hAnsi="Verdana"/>
          <w:b/>
          <w:sz w:val="18"/>
          <w:szCs w:val="18"/>
        </w:rPr>
        <w:t>Diego Bragonzi</w:t>
      </w:r>
    </w:p>
    <w:p w:rsidR="0086480C" w:rsidRPr="0086480C" w:rsidRDefault="0086480C" w:rsidP="0086480C">
      <w:pPr>
        <w:jc w:val="center"/>
        <w:rPr>
          <w:rFonts w:ascii="Verdana" w:hAnsi="Verdana"/>
          <w:sz w:val="18"/>
          <w:szCs w:val="18"/>
        </w:rPr>
      </w:pPr>
    </w:p>
    <w:p w:rsidR="0086480C" w:rsidRDefault="0086480C" w:rsidP="0086480C">
      <w:pPr>
        <w:jc w:val="center"/>
        <w:rPr>
          <w:rFonts w:ascii="Verdana" w:hAnsi="Verdana"/>
          <w:sz w:val="18"/>
          <w:szCs w:val="18"/>
        </w:rPr>
      </w:pPr>
      <w:r w:rsidRPr="0086480C">
        <w:rPr>
          <w:rFonts w:ascii="Verdana" w:hAnsi="Verdana"/>
          <w:i/>
          <w:sz w:val="18"/>
          <w:szCs w:val="18"/>
        </w:rPr>
        <w:t>la giovane protagonista</w:t>
      </w:r>
      <w:r w:rsidRPr="0086480C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 </w:t>
      </w:r>
      <w:r w:rsidRPr="0086480C">
        <w:rPr>
          <w:rFonts w:ascii="Verdana" w:hAnsi="Verdana"/>
          <w:sz w:val="18"/>
          <w:szCs w:val="18"/>
        </w:rPr>
        <w:t xml:space="preserve"> </w:t>
      </w:r>
    </w:p>
    <w:p w:rsidR="0086480C" w:rsidRDefault="0086480C" w:rsidP="0086480C">
      <w:pPr>
        <w:jc w:val="center"/>
        <w:rPr>
          <w:rFonts w:ascii="Verdana" w:hAnsi="Verdana"/>
          <w:b/>
          <w:sz w:val="18"/>
          <w:szCs w:val="18"/>
        </w:rPr>
      </w:pPr>
      <w:r w:rsidRPr="0086480C">
        <w:rPr>
          <w:rFonts w:ascii="Verdana" w:hAnsi="Verdana"/>
          <w:b/>
          <w:sz w:val="18"/>
          <w:szCs w:val="18"/>
        </w:rPr>
        <w:t>Maria Pia Giacomino</w:t>
      </w:r>
    </w:p>
    <w:p w:rsidR="0086480C" w:rsidRPr="0086480C" w:rsidRDefault="0086480C" w:rsidP="0086480C">
      <w:pPr>
        <w:jc w:val="center"/>
        <w:rPr>
          <w:rFonts w:ascii="Verdana" w:hAnsi="Verdana"/>
          <w:sz w:val="18"/>
          <w:szCs w:val="18"/>
        </w:rPr>
      </w:pPr>
    </w:p>
    <w:p w:rsidR="0086480C" w:rsidRDefault="0086480C" w:rsidP="0086480C">
      <w:pPr>
        <w:jc w:val="center"/>
        <w:rPr>
          <w:rFonts w:ascii="Verdana" w:hAnsi="Verdana"/>
          <w:sz w:val="18"/>
          <w:szCs w:val="18"/>
        </w:rPr>
      </w:pPr>
      <w:r w:rsidRPr="0086480C">
        <w:rPr>
          <w:rFonts w:ascii="Verdana" w:hAnsi="Verdana"/>
          <w:i/>
          <w:sz w:val="18"/>
          <w:szCs w:val="18"/>
        </w:rPr>
        <w:t>il gitano</w:t>
      </w:r>
      <w:r w:rsidRPr="0086480C">
        <w:rPr>
          <w:rFonts w:ascii="Verdana" w:hAnsi="Verdana"/>
          <w:sz w:val="18"/>
          <w:szCs w:val="18"/>
        </w:rPr>
        <w:t xml:space="preserve"> </w:t>
      </w:r>
    </w:p>
    <w:p w:rsidR="0086480C" w:rsidRDefault="0086480C" w:rsidP="0086480C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  <w:r w:rsidRPr="0086480C">
        <w:rPr>
          <w:rFonts w:ascii="Verdana" w:hAnsi="Verdana"/>
          <w:b/>
          <w:sz w:val="18"/>
          <w:szCs w:val="18"/>
        </w:rPr>
        <w:t>Francesco Troilo</w:t>
      </w:r>
    </w:p>
    <w:p w:rsidR="0086480C" w:rsidRPr="0086480C" w:rsidRDefault="0086480C" w:rsidP="0086480C">
      <w:pPr>
        <w:jc w:val="center"/>
        <w:rPr>
          <w:rFonts w:ascii="Verdana" w:hAnsi="Verdana"/>
          <w:sz w:val="18"/>
          <w:szCs w:val="18"/>
        </w:rPr>
      </w:pPr>
    </w:p>
    <w:p w:rsidR="0086480C" w:rsidRPr="0086480C" w:rsidRDefault="0086480C" w:rsidP="0086480C">
      <w:pPr>
        <w:jc w:val="center"/>
        <w:rPr>
          <w:rFonts w:ascii="Verdana" w:hAnsi="Verdana"/>
          <w:i/>
          <w:sz w:val="18"/>
          <w:szCs w:val="18"/>
        </w:rPr>
      </w:pPr>
      <w:r w:rsidRPr="0086480C">
        <w:rPr>
          <w:rFonts w:ascii="Verdana" w:hAnsi="Verdana"/>
          <w:i/>
          <w:sz w:val="18"/>
          <w:szCs w:val="18"/>
        </w:rPr>
        <w:t xml:space="preserve">Primi ballerini </w:t>
      </w:r>
    </w:p>
    <w:p w:rsidR="0086480C" w:rsidRDefault="0086480C" w:rsidP="0086480C">
      <w:pPr>
        <w:jc w:val="center"/>
        <w:rPr>
          <w:rFonts w:ascii="Verdana" w:hAnsi="Verdana"/>
          <w:b/>
          <w:sz w:val="18"/>
          <w:szCs w:val="18"/>
        </w:rPr>
      </w:pPr>
      <w:r w:rsidRPr="0086480C">
        <w:rPr>
          <w:rFonts w:ascii="Verdana" w:hAnsi="Verdana"/>
          <w:b/>
          <w:sz w:val="18"/>
          <w:szCs w:val="18"/>
        </w:rPr>
        <w:t xml:space="preserve">Gianluca Raponi </w:t>
      </w:r>
      <w:r w:rsidRPr="0086480C">
        <w:rPr>
          <w:rFonts w:ascii="Verdana" w:hAnsi="Verdana"/>
          <w:sz w:val="18"/>
          <w:szCs w:val="18"/>
        </w:rPr>
        <w:t>e</w:t>
      </w:r>
      <w:r w:rsidRPr="0086480C">
        <w:rPr>
          <w:rFonts w:ascii="Verdana" w:hAnsi="Verdana"/>
          <w:b/>
          <w:sz w:val="18"/>
          <w:szCs w:val="18"/>
        </w:rPr>
        <w:t xml:space="preserve"> Simona Imola</w:t>
      </w:r>
    </w:p>
    <w:p w:rsidR="0086480C" w:rsidRPr="0086480C" w:rsidRDefault="0086480C" w:rsidP="0086480C">
      <w:pPr>
        <w:jc w:val="center"/>
        <w:rPr>
          <w:rFonts w:ascii="Verdana" w:hAnsi="Verdana"/>
          <w:b/>
          <w:sz w:val="18"/>
          <w:szCs w:val="18"/>
        </w:rPr>
      </w:pPr>
    </w:p>
    <w:p w:rsidR="0086480C" w:rsidRDefault="0086480C" w:rsidP="0086480C">
      <w:pPr>
        <w:jc w:val="center"/>
        <w:rPr>
          <w:rFonts w:ascii="Verdana" w:hAnsi="Verdana"/>
          <w:sz w:val="18"/>
          <w:szCs w:val="18"/>
        </w:rPr>
      </w:pPr>
      <w:r w:rsidRPr="0086480C">
        <w:rPr>
          <w:rFonts w:ascii="Verdana" w:hAnsi="Verdana"/>
          <w:sz w:val="18"/>
          <w:szCs w:val="18"/>
        </w:rPr>
        <w:t xml:space="preserve">Le voci sono di </w:t>
      </w:r>
    </w:p>
    <w:p w:rsidR="0086480C" w:rsidRPr="0086480C" w:rsidRDefault="0086480C" w:rsidP="0086480C">
      <w:pPr>
        <w:jc w:val="center"/>
        <w:rPr>
          <w:rFonts w:ascii="Verdana" w:hAnsi="Verdana"/>
          <w:b/>
          <w:sz w:val="18"/>
          <w:szCs w:val="18"/>
        </w:rPr>
      </w:pPr>
      <w:r w:rsidRPr="0086480C">
        <w:rPr>
          <w:rFonts w:ascii="Verdana" w:hAnsi="Verdana"/>
          <w:b/>
          <w:sz w:val="18"/>
          <w:szCs w:val="18"/>
        </w:rPr>
        <w:t>Paco Cuesta Fuentes, Juan Martinez Fernandez, Isabel Bejarano Dominguez, Maria Mercedes Porras Navarro, Alb</w:t>
      </w:r>
      <w:r>
        <w:rPr>
          <w:rFonts w:ascii="Verdana" w:hAnsi="Verdana"/>
          <w:b/>
          <w:sz w:val="18"/>
          <w:szCs w:val="18"/>
        </w:rPr>
        <w:t>atea Internullo, Laura De Biagi</w:t>
      </w:r>
    </w:p>
    <w:p w:rsidR="00E85855" w:rsidRDefault="00E85855" w:rsidP="00212120">
      <w:pPr>
        <w:jc w:val="both"/>
        <w:rPr>
          <w:rFonts w:ascii="Verdana" w:hAnsi="Verdana"/>
        </w:rPr>
      </w:pPr>
    </w:p>
    <w:p w:rsidR="00E85855" w:rsidRDefault="00E85855" w:rsidP="00212120">
      <w:pPr>
        <w:jc w:val="both"/>
        <w:rPr>
          <w:rFonts w:ascii="Verdana" w:hAnsi="Verdana"/>
        </w:rPr>
      </w:pPr>
    </w:p>
    <w:p w:rsidR="000D293A" w:rsidRPr="004514E0" w:rsidRDefault="00831DCE" w:rsidP="00212120">
      <w:pPr>
        <w:jc w:val="both"/>
        <w:rPr>
          <w:rFonts w:ascii="Verdana" w:hAnsi="Verdana"/>
        </w:rPr>
      </w:pPr>
      <w:r>
        <w:rPr>
          <w:rFonts w:ascii="Verdana" w:hAnsi="Verdana"/>
        </w:rPr>
        <w:t>Genova,</w:t>
      </w:r>
      <w:r w:rsidR="003442FE">
        <w:rPr>
          <w:rFonts w:ascii="Verdana" w:hAnsi="Verdana"/>
        </w:rPr>
        <w:t xml:space="preserve"> </w:t>
      </w:r>
      <w:r w:rsidR="00910A22">
        <w:rPr>
          <w:rFonts w:ascii="Verdana" w:hAnsi="Verdana"/>
        </w:rPr>
        <w:t>14</w:t>
      </w:r>
      <w:r w:rsidR="003442FE">
        <w:rPr>
          <w:rFonts w:ascii="Verdana" w:hAnsi="Verdana"/>
        </w:rPr>
        <w:t xml:space="preserve">  </w:t>
      </w:r>
      <w:r w:rsidR="004975C7">
        <w:rPr>
          <w:rFonts w:ascii="Verdana" w:hAnsi="Verdana"/>
        </w:rPr>
        <w:t xml:space="preserve"> </w:t>
      </w:r>
      <w:r w:rsidR="003442FE">
        <w:rPr>
          <w:rFonts w:ascii="Verdana" w:hAnsi="Verdana"/>
        </w:rPr>
        <w:t>luglio</w:t>
      </w:r>
      <w:r w:rsidR="0084138B">
        <w:rPr>
          <w:rFonts w:ascii="Verdana" w:hAnsi="Verdana"/>
        </w:rPr>
        <w:t xml:space="preserve"> </w:t>
      </w:r>
      <w:r w:rsidR="000D293A" w:rsidRPr="004514E0">
        <w:rPr>
          <w:rFonts w:ascii="Verdana" w:hAnsi="Verdana"/>
        </w:rPr>
        <w:t>201</w:t>
      </w:r>
      <w:r w:rsidR="0084138B">
        <w:rPr>
          <w:rFonts w:ascii="Verdana" w:hAnsi="Verdana"/>
        </w:rPr>
        <w:t>7</w:t>
      </w:r>
      <w:r w:rsidR="000D293A" w:rsidRPr="004514E0">
        <w:rPr>
          <w:rFonts w:ascii="Verdana" w:hAnsi="Verdana"/>
        </w:rPr>
        <w:tab/>
      </w:r>
      <w:r w:rsidR="000D293A" w:rsidRPr="004514E0">
        <w:rPr>
          <w:rFonts w:ascii="Verdana" w:hAnsi="Verdana"/>
        </w:rPr>
        <w:tab/>
      </w:r>
      <w:r w:rsidR="000D293A" w:rsidRPr="004514E0">
        <w:rPr>
          <w:rFonts w:ascii="Verdana" w:hAnsi="Verdana"/>
        </w:rPr>
        <w:tab/>
      </w:r>
      <w:r w:rsidR="000D293A" w:rsidRPr="004514E0">
        <w:rPr>
          <w:rFonts w:ascii="Verdana" w:hAnsi="Verdana"/>
        </w:rPr>
        <w:tab/>
      </w:r>
      <w:r w:rsidR="000D293A" w:rsidRPr="004514E0">
        <w:rPr>
          <w:rFonts w:ascii="Verdana" w:hAnsi="Verdana"/>
        </w:rPr>
        <w:tab/>
      </w:r>
      <w:r w:rsidR="000D293A" w:rsidRPr="004514E0">
        <w:rPr>
          <w:rFonts w:ascii="Verdana" w:hAnsi="Verdana"/>
        </w:rPr>
        <w:tab/>
        <w:t xml:space="preserve">  </w:t>
      </w:r>
      <w:r w:rsidR="004514E0">
        <w:rPr>
          <w:rFonts w:ascii="Verdana" w:hAnsi="Verdana"/>
        </w:rPr>
        <w:tab/>
        <w:t xml:space="preserve"> </w:t>
      </w:r>
      <w:r w:rsidR="004975C7">
        <w:rPr>
          <w:rFonts w:ascii="Verdana" w:hAnsi="Verdana"/>
        </w:rPr>
        <w:t xml:space="preserve">  </w:t>
      </w:r>
      <w:r w:rsidR="000D293A" w:rsidRPr="004514E0">
        <w:rPr>
          <w:rFonts w:ascii="Verdana" w:hAnsi="Verdana"/>
        </w:rPr>
        <w:t>L’Ufficio Stampa</w:t>
      </w:r>
    </w:p>
    <w:sectPr w:rsidR="000D293A" w:rsidRPr="004514E0" w:rsidSect="006F02BB">
      <w:headerReference w:type="default" r:id="rId7"/>
      <w:footerReference w:type="default" r:id="rId8"/>
      <w:pgSz w:w="11906" w:h="16838"/>
      <w:pgMar w:top="28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664" w:rsidRDefault="00495664">
      <w:r>
        <w:separator/>
      </w:r>
    </w:p>
  </w:endnote>
  <w:endnote w:type="continuationSeparator" w:id="1">
    <w:p w:rsidR="00495664" w:rsidRDefault="004956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A0" w:rsidRDefault="000853A0" w:rsidP="00503F62">
    <w:pPr>
      <w:jc w:val="both"/>
    </w:pPr>
    <w:r w:rsidRPr="000F17F3">
      <w:object w:dxaOrig="4245" w:dyaOrig="4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3.4pt;height:23.4pt" o:ole="">
          <v:imagedata r:id="rId1" o:title=""/>
        </v:shape>
        <o:OLEObject Type="Embed" ProgID="AcroExch.Document.DC" ShapeID="_x0000_i1027" DrawAspect="Content" ObjectID="_1561554387" r:id="rId2"/>
      </w:object>
    </w:r>
  </w:p>
  <w:p w:rsidR="000853A0" w:rsidRPr="00E80643" w:rsidRDefault="000853A0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Ufficio Stampa</w:t>
    </w:r>
  </w:p>
  <w:p w:rsidR="000853A0" w:rsidRPr="00E80643" w:rsidRDefault="000853A0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16121 Genova – Passo Eugenio Montale, 4</w:t>
    </w:r>
  </w:p>
  <w:p w:rsidR="000853A0" w:rsidRPr="00E80643" w:rsidRDefault="000853A0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tel. 010.5381.223 – fax 010.5381.222  </w:t>
    </w:r>
  </w:p>
  <w:p w:rsidR="000853A0" w:rsidRPr="00E80643" w:rsidRDefault="000853A0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e-mail : </w:t>
    </w:r>
    <w:hyperlink r:id="rId3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m.chiappa@carlofelice.it</w:t>
      </w:r>
    </w:hyperlink>
    <w:r>
      <w:rPr>
        <w:rFonts w:ascii="Arial" w:hAnsi="Arial" w:cs="Arial"/>
        <w:b/>
        <w:color w:val="808080"/>
        <w:sz w:val="18"/>
        <w:szCs w:val="18"/>
      </w:rPr>
      <w:t xml:space="preserve">; </w:t>
    </w:r>
    <w:hyperlink r:id="rId4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ufficio_stampa@carlofelice.it</w:t>
      </w:r>
    </w:hyperlink>
    <w:r w:rsidRPr="00E80643">
      <w:rPr>
        <w:rFonts w:ascii="Arial" w:hAnsi="Arial" w:cs="Arial"/>
        <w:b/>
        <w:color w:val="808080"/>
        <w:sz w:val="18"/>
        <w:szCs w:val="18"/>
      </w:rPr>
      <w:t>;</w:t>
    </w:r>
    <w:r>
      <w:rPr>
        <w:rFonts w:ascii="Arial" w:hAnsi="Arial" w:cs="Arial"/>
        <w:b/>
        <w:color w:val="808080"/>
        <w:sz w:val="18"/>
        <w:szCs w:val="18"/>
      </w:rPr>
      <w:t xml:space="preserve"> </w:t>
    </w:r>
    <w:r w:rsidRPr="00E80643">
      <w:rPr>
        <w:rFonts w:ascii="Arial" w:hAnsi="Arial" w:cs="Arial"/>
        <w:b/>
        <w:color w:val="808080"/>
        <w:sz w:val="18"/>
        <w:szCs w:val="18"/>
      </w:rPr>
      <w:t xml:space="preserve"> </w:t>
    </w:r>
  </w:p>
  <w:p w:rsidR="000853A0" w:rsidRPr="00503F62" w:rsidRDefault="000853A0">
    <w:pPr>
      <w:pStyle w:val="Pidipagina"/>
      <w:rPr>
        <w:color w:val="99999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664" w:rsidRDefault="00495664">
      <w:r>
        <w:separator/>
      </w:r>
    </w:p>
  </w:footnote>
  <w:footnote w:type="continuationSeparator" w:id="1">
    <w:p w:rsidR="00495664" w:rsidRDefault="004956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A0" w:rsidRDefault="002029A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0" o:spid="_x0000_i1026" type="#_x0000_t75" alt="2015marchio fondazione.jpg" style="width:175.8pt;height:50.4pt;visibility:visible;mso-wrap-style:square">
          <v:imagedata r:id="rId1" o:title="2015marchio fondazi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56F5E"/>
    <w:multiLevelType w:val="multilevel"/>
    <w:tmpl w:val="A96E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A4A40DA"/>
    <w:multiLevelType w:val="hybridMultilevel"/>
    <w:tmpl w:val="2F66A278"/>
    <w:lvl w:ilvl="0" w:tplc="A3104B90">
      <w:start w:val="1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attachedTemplate r:id="rId1"/>
  <w:stylePaneFormatFilter w:val="3F01"/>
  <w:doNotTrackMoves/>
  <w:defaultTabStop w:val="708"/>
  <w:hyphenationZone w:val="283"/>
  <w:drawingGridHorizontalSpacing w:val="90"/>
  <w:displayHorizontalDrawingGridEvery w:val="2"/>
  <w:displayVerticalDrawingGridEvery w:val="2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3F62"/>
    <w:rsid w:val="00001985"/>
    <w:rsid w:val="000027BA"/>
    <w:rsid w:val="00005A6A"/>
    <w:rsid w:val="00005EA9"/>
    <w:rsid w:val="00006DF1"/>
    <w:rsid w:val="000106E5"/>
    <w:rsid w:val="00013A14"/>
    <w:rsid w:val="00014F64"/>
    <w:rsid w:val="00015ACF"/>
    <w:rsid w:val="000173A0"/>
    <w:rsid w:val="00032E9C"/>
    <w:rsid w:val="00034E9F"/>
    <w:rsid w:val="000353F5"/>
    <w:rsid w:val="00041FFB"/>
    <w:rsid w:val="000422A3"/>
    <w:rsid w:val="000515FA"/>
    <w:rsid w:val="0005189B"/>
    <w:rsid w:val="00052E1A"/>
    <w:rsid w:val="00060325"/>
    <w:rsid w:val="00061244"/>
    <w:rsid w:val="000653AF"/>
    <w:rsid w:val="00065A3F"/>
    <w:rsid w:val="000719C0"/>
    <w:rsid w:val="00075B82"/>
    <w:rsid w:val="00077F06"/>
    <w:rsid w:val="00082014"/>
    <w:rsid w:val="000853A0"/>
    <w:rsid w:val="000902AE"/>
    <w:rsid w:val="00093CD6"/>
    <w:rsid w:val="000957A9"/>
    <w:rsid w:val="00096C8D"/>
    <w:rsid w:val="000A5157"/>
    <w:rsid w:val="000A5548"/>
    <w:rsid w:val="000A571E"/>
    <w:rsid w:val="000A6693"/>
    <w:rsid w:val="000A79AE"/>
    <w:rsid w:val="000B0489"/>
    <w:rsid w:val="000B0EF9"/>
    <w:rsid w:val="000B0FA0"/>
    <w:rsid w:val="000B2951"/>
    <w:rsid w:val="000B33D0"/>
    <w:rsid w:val="000B36BC"/>
    <w:rsid w:val="000B4622"/>
    <w:rsid w:val="000B6F27"/>
    <w:rsid w:val="000C0791"/>
    <w:rsid w:val="000C07C9"/>
    <w:rsid w:val="000C4FBB"/>
    <w:rsid w:val="000D13BF"/>
    <w:rsid w:val="000D2249"/>
    <w:rsid w:val="000D2312"/>
    <w:rsid w:val="000D293A"/>
    <w:rsid w:val="000D7363"/>
    <w:rsid w:val="000D799A"/>
    <w:rsid w:val="000E22BE"/>
    <w:rsid w:val="000E3157"/>
    <w:rsid w:val="000E49DB"/>
    <w:rsid w:val="000F17F3"/>
    <w:rsid w:val="000F2605"/>
    <w:rsid w:val="000F2F38"/>
    <w:rsid w:val="000F3D05"/>
    <w:rsid w:val="000F3E6E"/>
    <w:rsid w:val="000F654E"/>
    <w:rsid w:val="000F7940"/>
    <w:rsid w:val="000F7DCE"/>
    <w:rsid w:val="001008E2"/>
    <w:rsid w:val="00100C0C"/>
    <w:rsid w:val="00101338"/>
    <w:rsid w:val="0010357C"/>
    <w:rsid w:val="0010579D"/>
    <w:rsid w:val="001108C0"/>
    <w:rsid w:val="00111B90"/>
    <w:rsid w:val="00113AAE"/>
    <w:rsid w:val="00116122"/>
    <w:rsid w:val="00116A3A"/>
    <w:rsid w:val="001321C8"/>
    <w:rsid w:val="00132336"/>
    <w:rsid w:val="001348D3"/>
    <w:rsid w:val="001360EF"/>
    <w:rsid w:val="00137CB7"/>
    <w:rsid w:val="001404FE"/>
    <w:rsid w:val="00143B44"/>
    <w:rsid w:val="00143D69"/>
    <w:rsid w:val="00152796"/>
    <w:rsid w:val="00156199"/>
    <w:rsid w:val="00160509"/>
    <w:rsid w:val="00160EC3"/>
    <w:rsid w:val="00163798"/>
    <w:rsid w:val="00165F53"/>
    <w:rsid w:val="00172591"/>
    <w:rsid w:val="001750E8"/>
    <w:rsid w:val="00177DC1"/>
    <w:rsid w:val="0018014F"/>
    <w:rsid w:val="0018065C"/>
    <w:rsid w:val="001827A0"/>
    <w:rsid w:val="001828B5"/>
    <w:rsid w:val="00187480"/>
    <w:rsid w:val="00190EEA"/>
    <w:rsid w:val="001923B4"/>
    <w:rsid w:val="00194B32"/>
    <w:rsid w:val="00194D18"/>
    <w:rsid w:val="00196385"/>
    <w:rsid w:val="001A118C"/>
    <w:rsid w:val="001A2E2C"/>
    <w:rsid w:val="001B2F59"/>
    <w:rsid w:val="001B35D7"/>
    <w:rsid w:val="001B4024"/>
    <w:rsid w:val="001B6C2E"/>
    <w:rsid w:val="001B6D44"/>
    <w:rsid w:val="001C37EF"/>
    <w:rsid w:val="001C447B"/>
    <w:rsid w:val="001D11D3"/>
    <w:rsid w:val="001D1C7D"/>
    <w:rsid w:val="001D5870"/>
    <w:rsid w:val="001E54DB"/>
    <w:rsid w:val="001E6101"/>
    <w:rsid w:val="001E629D"/>
    <w:rsid w:val="001F081F"/>
    <w:rsid w:val="001F4249"/>
    <w:rsid w:val="001F4831"/>
    <w:rsid w:val="001F641F"/>
    <w:rsid w:val="001F783A"/>
    <w:rsid w:val="00201B60"/>
    <w:rsid w:val="00201F5F"/>
    <w:rsid w:val="002029A6"/>
    <w:rsid w:val="00205C35"/>
    <w:rsid w:val="00212120"/>
    <w:rsid w:val="002164DC"/>
    <w:rsid w:val="00226EDA"/>
    <w:rsid w:val="0022724F"/>
    <w:rsid w:val="00227ADC"/>
    <w:rsid w:val="0023143D"/>
    <w:rsid w:val="00235C4D"/>
    <w:rsid w:val="002411C4"/>
    <w:rsid w:val="002444ED"/>
    <w:rsid w:val="002505EB"/>
    <w:rsid w:val="00251B98"/>
    <w:rsid w:val="0025355A"/>
    <w:rsid w:val="00253E60"/>
    <w:rsid w:val="002543B5"/>
    <w:rsid w:val="00262708"/>
    <w:rsid w:val="00263745"/>
    <w:rsid w:val="00265C64"/>
    <w:rsid w:val="00270711"/>
    <w:rsid w:val="0027431C"/>
    <w:rsid w:val="002809CC"/>
    <w:rsid w:val="00280CE9"/>
    <w:rsid w:val="002814B8"/>
    <w:rsid w:val="00283B7C"/>
    <w:rsid w:val="00284C20"/>
    <w:rsid w:val="00287EAB"/>
    <w:rsid w:val="00290E34"/>
    <w:rsid w:val="002917FA"/>
    <w:rsid w:val="00294320"/>
    <w:rsid w:val="0029460B"/>
    <w:rsid w:val="002A1DBD"/>
    <w:rsid w:val="002A7C75"/>
    <w:rsid w:val="002B28BF"/>
    <w:rsid w:val="002B35B0"/>
    <w:rsid w:val="002B49A0"/>
    <w:rsid w:val="002C18CB"/>
    <w:rsid w:val="002C1AA5"/>
    <w:rsid w:val="002C2CEC"/>
    <w:rsid w:val="002C3B8B"/>
    <w:rsid w:val="002C6CBC"/>
    <w:rsid w:val="002D16CF"/>
    <w:rsid w:val="002D18F9"/>
    <w:rsid w:val="002D59BE"/>
    <w:rsid w:val="002D76DF"/>
    <w:rsid w:val="002F09E5"/>
    <w:rsid w:val="002F0A1D"/>
    <w:rsid w:val="002F1304"/>
    <w:rsid w:val="002F6D00"/>
    <w:rsid w:val="002F7A2D"/>
    <w:rsid w:val="003008F8"/>
    <w:rsid w:val="00303DEA"/>
    <w:rsid w:val="00305BA1"/>
    <w:rsid w:val="00313693"/>
    <w:rsid w:val="003147BB"/>
    <w:rsid w:val="00315092"/>
    <w:rsid w:val="003166EC"/>
    <w:rsid w:val="00317B33"/>
    <w:rsid w:val="003204B7"/>
    <w:rsid w:val="00320660"/>
    <w:rsid w:val="00321CEC"/>
    <w:rsid w:val="00324D81"/>
    <w:rsid w:val="003307DF"/>
    <w:rsid w:val="00332503"/>
    <w:rsid w:val="003341F3"/>
    <w:rsid w:val="00334AF8"/>
    <w:rsid w:val="003442FE"/>
    <w:rsid w:val="003449C8"/>
    <w:rsid w:val="003458DC"/>
    <w:rsid w:val="00347B19"/>
    <w:rsid w:val="003549CA"/>
    <w:rsid w:val="00357CEC"/>
    <w:rsid w:val="00366B3C"/>
    <w:rsid w:val="00366B58"/>
    <w:rsid w:val="00367400"/>
    <w:rsid w:val="003723B3"/>
    <w:rsid w:val="003724F8"/>
    <w:rsid w:val="00373D5D"/>
    <w:rsid w:val="00376658"/>
    <w:rsid w:val="0038788E"/>
    <w:rsid w:val="0039012E"/>
    <w:rsid w:val="00390805"/>
    <w:rsid w:val="003909D5"/>
    <w:rsid w:val="00392C94"/>
    <w:rsid w:val="00397392"/>
    <w:rsid w:val="00397478"/>
    <w:rsid w:val="0039799A"/>
    <w:rsid w:val="003A6839"/>
    <w:rsid w:val="003B19E1"/>
    <w:rsid w:val="003B3DB7"/>
    <w:rsid w:val="003B6103"/>
    <w:rsid w:val="003B796A"/>
    <w:rsid w:val="003C4D46"/>
    <w:rsid w:val="003C70DE"/>
    <w:rsid w:val="003D2454"/>
    <w:rsid w:val="003D24FC"/>
    <w:rsid w:val="003D4FC7"/>
    <w:rsid w:val="003E05CD"/>
    <w:rsid w:val="003E1D66"/>
    <w:rsid w:val="003E2AD0"/>
    <w:rsid w:val="003E30F3"/>
    <w:rsid w:val="003E39E0"/>
    <w:rsid w:val="003E6C0F"/>
    <w:rsid w:val="003E6D51"/>
    <w:rsid w:val="003E70CD"/>
    <w:rsid w:val="003F4524"/>
    <w:rsid w:val="003F4D7E"/>
    <w:rsid w:val="00400120"/>
    <w:rsid w:val="00403EC9"/>
    <w:rsid w:val="00404AB4"/>
    <w:rsid w:val="0040504D"/>
    <w:rsid w:val="0040580B"/>
    <w:rsid w:val="00411498"/>
    <w:rsid w:val="00422CA3"/>
    <w:rsid w:val="00423E7C"/>
    <w:rsid w:val="004264F2"/>
    <w:rsid w:val="0043129F"/>
    <w:rsid w:val="00436AB1"/>
    <w:rsid w:val="00444EC2"/>
    <w:rsid w:val="00445CBB"/>
    <w:rsid w:val="00446982"/>
    <w:rsid w:val="00447FA2"/>
    <w:rsid w:val="00450A84"/>
    <w:rsid w:val="004514E0"/>
    <w:rsid w:val="00453642"/>
    <w:rsid w:val="00453E97"/>
    <w:rsid w:val="0045429F"/>
    <w:rsid w:val="004577A3"/>
    <w:rsid w:val="00462563"/>
    <w:rsid w:val="004652E9"/>
    <w:rsid w:val="004673C8"/>
    <w:rsid w:val="00472D31"/>
    <w:rsid w:val="00475170"/>
    <w:rsid w:val="00476A4B"/>
    <w:rsid w:val="00481268"/>
    <w:rsid w:val="00484B93"/>
    <w:rsid w:val="00484E85"/>
    <w:rsid w:val="00495664"/>
    <w:rsid w:val="00495C7D"/>
    <w:rsid w:val="0049664E"/>
    <w:rsid w:val="004975C7"/>
    <w:rsid w:val="004A1525"/>
    <w:rsid w:val="004A3541"/>
    <w:rsid w:val="004A783C"/>
    <w:rsid w:val="004B37EF"/>
    <w:rsid w:val="004B6EF0"/>
    <w:rsid w:val="004C1DBF"/>
    <w:rsid w:val="004C3179"/>
    <w:rsid w:val="004C49A3"/>
    <w:rsid w:val="004C7D54"/>
    <w:rsid w:val="004D0D73"/>
    <w:rsid w:val="004D0FC5"/>
    <w:rsid w:val="004D10A7"/>
    <w:rsid w:val="004D1B63"/>
    <w:rsid w:val="004D3F09"/>
    <w:rsid w:val="004D48AF"/>
    <w:rsid w:val="004D5518"/>
    <w:rsid w:val="004D5B84"/>
    <w:rsid w:val="004D664B"/>
    <w:rsid w:val="004D68E4"/>
    <w:rsid w:val="004D774E"/>
    <w:rsid w:val="004E690C"/>
    <w:rsid w:val="004F25A0"/>
    <w:rsid w:val="004F2B7B"/>
    <w:rsid w:val="004F4BED"/>
    <w:rsid w:val="004F4F86"/>
    <w:rsid w:val="004F576A"/>
    <w:rsid w:val="004F66EA"/>
    <w:rsid w:val="004F6BCB"/>
    <w:rsid w:val="00500268"/>
    <w:rsid w:val="00502190"/>
    <w:rsid w:val="00503F62"/>
    <w:rsid w:val="00504CDB"/>
    <w:rsid w:val="005057CF"/>
    <w:rsid w:val="0050686D"/>
    <w:rsid w:val="0051715A"/>
    <w:rsid w:val="00517D07"/>
    <w:rsid w:val="00522411"/>
    <w:rsid w:val="0052575F"/>
    <w:rsid w:val="00526196"/>
    <w:rsid w:val="0053426B"/>
    <w:rsid w:val="005342C5"/>
    <w:rsid w:val="0054005A"/>
    <w:rsid w:val="005410E8"/>
    <w:rsid w:val="005436DC"/>
    <w:rsid w:val="00543EAA"/>
    <w:rsid w:val="00544471"/>
    <w:rsid w:val="00545E3A"/>
    <w:rsid w:val="00552913"/>
    <w:rsid w:val="00552BC5"/>
    <w:rsid w:val="005540A4"/>
    <w:rsid w:val="005543F1"/>
    <w:rsid w:val="005547D8"/>
    <w:rsid w:val="00554D68"/>
    <w:rsid w:val="00555DD5"/>
    <w:rsid w:val="005560DB"/>
    <w:rsid w:val="0056169F"/>
    <w:rsid w:val="005628FF"/>
    <w:rsid w:val="005630DE"/>
    <w:rsid w:val="005668B0"/>
    <w:rsid w:val="00567E66"/>
    <w:rsid w:val="00570FD2"/>
    <w:rsid w:val="00576F92"/>
    <w:rsid w:val="00580461"/>
    <w:rsid w:val="005804F2"/>
    <w:rsid w:val="005858FE"/>
    <w:rsid w:val="00586085"/>
    <w:rsid w:val="00593001"/>
    <w:rsid w:val="005A0554"/>
    <w:rsid w:val="005A5B9E"/>
    <w:rsid w:val="005A7D95"/>
    <w:rsid w:val="005B0F12"/>
    <w:rsid w:val="005B1D4F"/>
    <w:rsid w:val="005B24DD"/>
    <w:rsid w:val="005B432E"/>
    <w:rsid w:val="005C3CFD"/>
    <w:rsid w:val="005D085D"/>
    <w:rsid w:val="005D150A"/>
    <w:rsid w:val="005E0F02"/>
    <w:rsid w:val="005E371E"/>
    <w:rsid w:val="005E480F"/>
    <w:rsid w:val="005F4A1F"/>
    <w:rsid w:val="00600EE8"/>
    <w:rsid w:val="00603B73"/>
    <w:rsid w:val="00603FD2"/>
    <w:rsid w:val="00604A0F"/>
    <w:rsid w:val="00606174"/>
    <w:rsid w:val="00610BCA"/>
    <w:rsid w:val="00611079"/>
    <w:rsid w:val="006131C3"/>
    <w:rsid w:val="00614F0F"/>
    <w:rsid w:val="0061787F"/>
    <w:rsid w:val="00620F10"/>
    <w:rsid w:val="00623F2C"/>
    <w:rsid w:val="0062601D"/>
    <w:rsid w:val="00642BE1"/>
    <w:rsid w:val="006478DC"/>
    <w:rsid w:val="00650F59"/>
    <w:rsid w:val="006510F2"/>
    <w:rsid w:val="00654510"/>
    <w:rsid w:val="0065760C"/>
    <w:rsid w:val="0066066D"/>
    <w:rsid w:val="00660ABF"/>
    <w:rsid w:val="0066139E"/>
    <w:rsid w:val="0066313A"/>
    <w:rsid w:val="00663238"/>
    <w:rsid w:val="00664E73"/>
    <w:rsid w:val="00666D89"/>
    <w:rsid w:val="00670A7F"/>
    <w:rsid w:val="006727D9"/>
    <w:rsid w:val="00673E8A"/>
    <w:rsid w:val="00674E97"/>
    <w:rsid w:val="00675CB8"/>
    <w:rsid w:val="00677CB8"/>
    <w:rsid w:val="0068152E"/>
    <w:rsid w:val="006902ED"/>
    <w:rsid w:val="0069137B"/>
    <w:rsid w:val="00692B3E"/>
    <w:rsid w:val="00692C4F"/>
    <w:rsid w:val="006A2B5C"/>
    <w:rsid w:val="006A346D"/>
    <w:rsid w:val="006A4163"/>
    <w:rsid w:val="006A4622"/>
    <w:rsid w:val="006B4435"/>
    <w:rsid w:val="006B4D8A"/>
    <w:rsid w:val="006B5673"/>
    <w:rsid w:val="006B5B1A"/>
    <w:rsid w:val="006C2108"/>
    <w:rsid w:val="006C2D48"/>
    <w:rsid w:val="006C4951"/>
    <w:rsid w:val="006C51E8"/>
    <w:rsid w:val="006C5DAE"/>
    <w:rsid w:val="006C6557"/>
    <w:rsid w:val="006D5651"/>
    <w:rsid w:val="006D62B7"/>
    <w:rsid w:val="006D6A30"/>
    <w:rsid w:val="006E1879"/>
    <w:rsid w:val="006E4115"/>
    <w:rsid w:val="006E451B"/>
    <w:rsid w:val="006E46DA"/>
    <w:rsid w:val="006E470C"/>
    <w:rsid w:val="006E4925"/>
    <w:rsid w:val="006E623D"/>
    <w:rsid w:val="006E7FB7"/>
    <w:rsid w:val="006F02BB"/>
    <w:rsid w:val="006F12BE"/>
    <w:rsid w:val="00702F10"/>
    <w:rsid w:val="00702FE1"/>
    <w:rsid w:val="0070671C"/>
    <w:rsid w:val="007109C0"/>
    <w:rsid w:val="0071209A"/>
    <w:rsid w:val="00712C28"/>
    <w:rsid w:val="00713ADA"/>
    <w:rsid w:val="007151D3"/>
    <w:rsid w:val="007154A3"/>
    <w:rsid w:val="00720FA4"/>
    <w:rsid w:val="00722FEA"/>
    <w:rsid w:val="00723321"/>
    <w:rsid w:val="007277F1"/>
    <w:rsid w:val="00732957"/>
    <w:rsid w:val="00733787"/>
    <w:rsid w:val="00735185"/>
    <w:rsid w:val="007359EC"/>
    <w:rsid w:val="00740ABF"/>
    <w:rsid w:val="00741519"/>
    <w:rsid w:val="00745936"/>
    <w:rsid w:val="007515A9"/>
    <w:rsid w:val="00755EDE"/>
    <w:rsid w:val="0075764C"/>
    <w:rsid w:val="007621CE"/>
    <w:rsid w:val="00762F51"/>
    <w:rsid w:val="00765E6C"/>
    <w:rsid w:val="00766FDA"/>
    <w:rsid w:val="00767C9A"/>
    <w:rsid w:val="00772AD0"/>
    <w:rsid w:val="0077601D"/>
    <w:rsid w:val="00781EB1"/>
    <w:rsid w:val="0078379D"/>
    <w:rsid w:val="00786359"/>
    <w:rsid w:val="007873E0"/>
    <w:rsid w:val="0078783D"/>
    <w:rsid w:val="007903D8"/>
    <w:rsid w:val="007A0109"/>
    <w:rsid w:val="007A50ED"/>
    <w:rsid w:val="007A63B5"/>
    <w:rsid w:val="007B1CD6"/>
    <w:rsid w:val="007B299D"/>
    <w:rsid w:val="007B3E88"/>
    <w:rsid w:val="007B4635"/>
    <w:rsid w:val="007B6118"/>
    <w:rsid w:val="007C0097"/>
    <w:rsid w:val="007C25AE"/>
    <w:rsid w:val="007C2DC3"/>
    <w:rsid w:val="007C44F4"/>
    <w:rsid w:val="007C48CC"/>
    <w:rsid w:val="007C605F"/>
    <w:rsid w:val="007C7B12"/>
    <w:rsid w:val="007D015C"/>
    <w:rsid w:val="007D12A9"/>
    <w:rsid w:val="007D4F05"/>
    <w:rsid w:val="007D6FE1"/>
    <w:rsid w:val="007E0312"/>
    <w:rsid w:val="007E2586"/>
    <w:rsid w:val="007E6CAD"/>
    <w:rsid w:val="007E7B62"/>
    <w:rsid w:val="007F18A0"/>
    <w:rsid w:val="007F1AEC"/>
    <w:rsid w:val="007F55CB"/>
    <w:rsid w:val="007F7173"/>
    <w:rsid w:val="007F7957"/>
    <w:rsid w:val="00804073"/>
    <w:rsid w:val="008051A3"/>
    <w:rsid w:val="00807DA8"/>
    <w:rsid w:val="00810F84"/>
    <w:rsid w:val="0081116A"/>
    <w:rsid w:val="0081346B"/>
    <w:rsid w:val="008148F5"/>
    <w:rsid w:val="0082484D"/>
    <w:rsid w:val="0082586F"/>
    <w:rsid w:val="008313AF"/>
    <w:rsid w:val="00831DCE"/>
    <w:rsid w:val="00831E45"/>
    <w:rsid w:val="00832E7F"/>
    <w:rsid w:val="00833152"/>
    <w:rsid w:val="00834F00"/>
    <w:rsid w:val="008379AC"/>
    <w:rsid w:val="00837B5D"/>
    <w:rsid w:val="0084138B"/>
    <w:rsid w:val="00841800"/>
    <w:rsid w:val="00842523"/>
    <w:rsid w:val="008427EB"/>
    <w:rsid w:val="008431B8"/>
    <w:rsid w:val="00843214"/>
    <w:rsid w:val="008442A2"/>
    <w:rsid w:val="00846B30"/>
    <w:rsid w:val="00846E75"/>
    <w:rsid w:val="0085027B"/>
    <w:rsid w:val="008515E0"/>
    <w:rsid w:val="00851AE5"/>
    <w:rsid w:val="0085228B"/>
    <w:rsid w:val="0086065C"/>
    <w:rsid w:val="0086480C"/>
    <w:rsid w:val="008711E5"/>
    <w:rsid w:val="00872383"/>
    <w:rsid w:val="00872A2B"/>
    <w:rsid w:val="008802D3"/>
    <w:rsid w:val="00886770"/>
    <w:rsid w:val="008A3BCF"/>
    <w:rsid w:val="008A6CD6"/>
    <w:rsid w:val="008B6161"/>
    <w:rsid w:val="008C04C4"/>
    <w:rsid w:val="008C36B7"/>
    <w:rsid w:val="008D0199"/>
    <w:rsid w:val="008D18B6"/>
    <w:rsid w:val="008D5634"/>
    <w:rsid w:val="008E7BF4"/>
    <w:rsid w:val="008F21EF"/>
    <w:rsid w:val="008F2FB4"/>
    <w:rsid w:val="008F3EB6"/>
    <w:rsid w:val="008F740E"/>
    <w:rsid w:val="0090040F"/>
    <w:rsid w:val="009108D5"/>
    <w:rsid w:val="009109A4"/>
    <w:rsid w:val="00910A22"/>
    <w:rsid w:val="009135A4"/>
    <w:rsid w:val="00914D7A"/>
    <w:rsid w:val="00915456"/>
    <w:rsid w:val="009156C7"/>
    <w:rsid w:val="00917BD3"/>
    <w:rsid w:val="0092192C"/>
    <w:rsid w:val="00922863"/>
    <w:rsid w:val="00923391"/>
    <w:rsid w:val="00924848"/>
    <w:rsid w:val="009256F3"/>
    <w:rsid w:val="009322A8"/>
    <w:rsid w:val="00935437"/>
    <w:rsid w:val="0093604C"/>
    <w:rsid w:val="00937C32"/>
    <w:rsid w:val="00941DC2"/>
    <w:rsid w:val="00944A95"/>
    <w:rsid w:val="009463F0"/>
    <w:rsid w:val="00946A9C"/>
    <w:rsid w:val="00947B17"/>
    <w:rsid w:val="00950685"/>
    <w:rsid w:val="00951AE4"/>
    <w:rsid w:val="00953BD0"/>
    <w:rsid w:val="0095774D"/>
    <w:rsid w:val="009612EF"/>
    <w:rsid w:val="00961CB8"/>
    <w:rsid w:val="00965793"/>
    <w:rsid w:val="009660F8"/>
    <w:rsid w:val="009725FA"/>
    <w:rsid w:val="009738E2"/>
    <w:rsid w:val="0097625B"/>
    <w:rsid w:val="0098007F"/>
    <w:rsid w:val="00985788"/>
    <w:rsid w:val="00985BE1"/>
    <w:rsid w:val="0098725D"/>
    <w:rsid w:val="0099257C"/>
    <w:rsid w:val="009928BC"/>
    <w:rsid w:val="0099596A"/>
    <w:rsid w:val="009A04E2"/>
    <w:rsid w:val="009A4ED4"/>
    <w:rsid w:val="009A58F2"/>
    <w:rsid w:val="009B0E1B"/>
    <w:rsid w:val="009B3CF5"/>
    <w:rsid w:val="009B73B6"/>
    <w:rsid w:val="009C164C"/>
    <w:rsid w:val="009D6B87"/>
    <w:rsid w:val="009D6ECC"/>
    <w:rsid w:val="009E0D1C"/>
    <w:rsid w:val="009E4F48"/>
    <w:rsid w:val="009E56D8"/>
    <w:rsid w:val="009F1941"/>
    <w:rsid w:val="009F6009"/>
    <w:rsid w:val="009F6164"/>
    <w:rsid w:val="009F7CA7"/>
    <w:rsid w:val="009F7F92"/>
    <w:rsid w:val="00A00869"/>
    <w:rsid w:val="00A00CF9"/>
    <w:rsid w:val="00A02A84"/>
    <w:rsid w:val="00A03C04"/>
    <w:rsid w:val="00A060F2"/>
    <w:rsid w:val="00A1377B"/>
    <w:rsid w:val="00A14374"/>
    <w:rsid w:val="00A16E97"/>
    <w:rsid w:val="00A20C74"/>
    <w:rsid w:val="00A2173C"/>
    <w:rsid w:val="00A23AE4"/>
    <w:rsid w:val="00A27615"/>
    <w:rsid w:val="00A3046B"/>
    <w:rsid w:val="00A31D71"/>
    <w:rsid w:val="00A35401"/>
    <w:rsid w:val="00A3685B"/>
    <w:rsid w:val="00A439E6"/>
    <w:rsid w:val="00A61BE4"/>
    <w:rsid w:val="00A62F22"/>
    <w:rsid w:val="00A63DA0"/>
    <w:rsid w:val="00A66F26"/>
    <w:rsid w:val="00A71D6D"/>
    <w:rsid w:val="00A76148"/>
    <w:rsid w:val="00A76164"/>
    <w:rsid w:val="00A8630E"/>
    <w:rsid w:val="00A946D0"/>
    <w:rsid w:val="00A955B1"/>
    <w:rsid w:val="00A95FCA"/>
    <w:rsid w:val="00A96964"/>
    <w:rsid w:val="00AA15DD"/>
    <w:rsid w:val="00AA2EC3"/>
    <w:rsid w:val="00AA71A3"/>
    <w:rsid w:val="00AB51C8"/>
    <w:rsid w:val="00AB7AF8"/>
    <w:rsid w:val="00AB7D43"/>
    <w:rsid w:val="00AC29F3"/>
    <w:rsid w:val="00AC341F"/>
    <w:rsid w:val="00AC4EB7"/>
    <w:rsid w:val="00AD1A88"/>
    <w:rsid w:val="00AD7159"/>
    <w:rsid w:val="00AE1289"/>
    <w:rsid w:val="00AE25C9"/>
    <w:rsid w:val="00AE5C1C"/>
    <w:rsid w:val="00AF0C2A"/>
    <w:rsid w:val="00AF2908"/>
    <w:rsid w:val="00AF48F8"/>
    <w:rsid w:val="00AF4A0E"/>
    <w:rsid w:val="00AF7085"/>
    <w:rsid w:val="00AF70BA"/>
    <w:rsid w:val="00B00205"/>
    <w:rsid w:val="00B00C21"/>
    <w:rsid w:val="00B010E2"/>
    <w:rsid w:val="00B012EF"/>
    <w:rsid w:val="00B013D2"/>
    <w:rsid w:val="00B0141D"/>
    <w:rsid w:val="00B01A9A"/>
    <w:rsid w:val="00B04273"/>
    <w:rsid w:val="00B069C2"/>
    <w:rsid w:val="00B112AF"/>
    <w:rsid w:val="00B131C6"/>
    <w:rsid w:val="00B15FB3"/>
    <w:rsid w:val="00B16109"/>
    <w:rsid w:val="00B20AAC"/>
    <w:rsid w:val="00B219C7"/>
    <w:rsid w:val="00B21E88"/>
    <w:rsid w:val="00B252E4"/>
    <w:rsid w:val="00B2762A"/>
    <w:rsid w:val="00B278A4"/>
    <w:rsid w:val="00B31087"/>
    <w:rsid w:val="00B424F1"/>
    <w:rsid w:val="00B517E2"/>
    <w:rsid w:val="00B56AEF"/>
    <w:rsid w:val="00B642F1"/>
    <w:rsid w:val="00B66B68"/>
    <w:rsid w:val="00B70EB4"/>
    <w:rsid w:val="00B81AA3"/>
    <w:rsid w:val="00B87C23"/>
    <w:rsid w:val="00B912AD"/>
    <w:rsid w:val="00B92358"/>
    <w:rsid w:val="00B965E5"/>
    <w:rsid w:val="00B9731E"/>
    <w:rsid w:val="00BA00BB"/>
    <w:rsid w:val="00BA16F4"/>
    <w:rsid w:val="00BA3203"/>
    <w:rsid w:val="00BA4441"/>
    <w:rsid w:val="00BA4482"/>
    <w:rsid w:val="00BA453A"/>
    <w:rsid w:val="00BA6BEE"/>
    <w:rsid w:val="00BB099E"/>
    <w:rsid w:val="00BB4361"/>
    <w:rsid w:val="00BC36AF"/>
    <w:rsid w:val="00BC6D0A"/>
    <w:rsid w:val="00BD264B"/>
    <w:rsid w:val="00BD4B19"/>
    <w:rsid w:val="00BE16BC"/>
    <w:rsid w:val="00BE3EFE"/>
    <w:rsid w:val="00BE416A"/>
    <w:rsid w:val="00BE4504"/>
    <w:rsid w:val="00BF1F88"/>
    <w:rsid w:val="00BF3F53"/>
    <w:rsid w:val="00BF6DEB"/>
    <w:rsid w:val="00BF6FFD"/>
    <w:rsid w:val="00BF7DB3"/>
    <w:rsid w:val="00C00C6A"/>
    <w:rsid w:val="00C01D45"/>
    <w:rsid w:val="00C03255"/>
    <w:rsid w:val="00C04788"/>
    <w:rsid w:val="00C06AD0"/>
    <w:rsid w:val="00C10ECE"/>
    <w:rsid w:val="00C1294F"/>
    <w:rsid w:val="00C26317"/>
    <w:rsid w:val="00C31691"/>
    <w:rsid w:val="00C31EE3"/>
    <w:rsid w:val="00C37993"/>
    <w:rsid w:val="00C40526"/>
    <w:rsid w:val="00C442C3"/>
    <w:rsid w:val="00C46A45"/>
    <w:rsid w:val="00C50E6B"/>
    <w:rsid w:val="00C5311E"/>
    <w:rsid w:val="00C54A0D"/>
    <w:rsid w:val="00C61325"/>
    <w:rsid w:val="00C66B58"/>
    <w:rsid w:val="00C73137"/>
    <w:rsid w:val="00C748C1"/>
    <w:rsid w:val="00C748CB"/>
    <w:rsid w:val="00C81056"/>
    <w:rsid w:val="00C8782B"/>
    <w:rsid w:val="00C957FB"/>
    <w:rsid w:val="00CA3661"/>
    <w:rsid w:val="00CA5E37"/>
    <w:rsid w:val="00CA66EE"/>
    <w:rsid w:val="00CA68F0"/>
    <w:rsid w:val="00CA71D6"/>
    <w:rsid w:val="00CB28F0"/>
    <w:rsid w:val="00CB2FF9"/>
    <w:rsid w:val="00CC02BF"/>
    <w:rsid w:val="00CC166C"/>
    <w:rsid w:val="00CC570E"/>
    <w:rsid w:val="00CC752C"/>
    <w:rsid w:val="00CC7CCE"/>
    <w:rsid w:val="00CD1093"/>
    <w:rsid w:val="00CD163F"/>
    <w:rsid w:val="00CD1DE6"/>
    <w:rsid w:val="00CE7BDC"/>
    <w:rsid w:val="00CF2B85"/>
    <w:rsid w:val="00D11E0D"/>
    <w:rsid w:val="00D17B41"/>
    <w:rsid w:val="00D22DD5"/>
    <w:rsid w:val="00D24A67"/>
    <w:rsid w:val="00D25C48"/>
    <w:rsid w:val="00D278AF"/>
    <w:rsid w:val="00D3099C"/>
    <w:rsid w:val="00D30BB0"/>
    <w:rsid w:val="00D30FFB"/>
    <w:rsid w:val="00D346A3"/>
    <w:rsid w:val="00D42565"/>
    <w:rsid w:val="00D451FC"/>
    <w:rsid w:val="00D605B1"/>
    <w:rsid w:val="00D74C80"/>
    <w:rsid w:val="00D80D6B"/>
    <w:rsid w:val="00D819D6"/>
    <w:rsid w:val="00D85037"/>
    <w:rsid w:val="00D8701B"/>
    <w:rsid w:val="00D94FBB"/>
    <w:rsid w:val="00D956A1"/>
    <w:rsid w:val="00D96702"/>
    <w:rsid w:val="00D977AD"/>
    <w:rsid w:val="00DA47ED"/>
    <w:rsid w:val="00DA7415"/>
    <w:rsid w:val="00DA7441"/>
    <w:rsid w:val="00DB239E"/>
    <w:rsid w:val="00DB2455"/>
    <w:rsid w:val="00DB3BD8"/>
    <w:rsid w:val="00DC4225"/>
    <w:rsid w:val="00DC6B61"/>
    <w:rsid w:val="00DC711B"/>
    <w:rsid w:val="00DC73E1"/>
    <w:rsid w:val="00DD0123"/>
    <w:rsid w:val="00DD03E8"/>
    <w:rsid w:val="00DD1E24"/>
    <w:rsid w:val="00DD241B"/>
    <w:rsid w:val="00DD3C29"/>
    <w:rsid w:val="00DE320B"/>
    <w:rsid w:val="00DF0DEC"/>
    <w:rsid w:val="00DF1EC1"/>
    <w:rsid w:val="00DF2B36"/>
    <w:rsid w:val="00E00090"/>
    <w:rsid w:val="00E01818"/>
    <w:rsid w:val="00E03799"/>
    <w:rsid w:val="00E054E0"/>
    <w:rsid w:val="00E055FD"/>
    <w:rsid w:val="00E056DF"/>
    <w:rsid w:val="00E06BAD"/>
    <w:rsid w:val="00E10F15"/>
    <w:rsid w:val="00E112E7"/>
    <w:rsid w:val="00E1176B"/>
    <w:rsid w:val="00E130BA"/>
    <w:rsid w:val="00E148DB"/>
    <w:rsid w:val="00E1549C"/>
    <w:rsid w:val="00E16E99"/>
    <w:rsid w:val="00E234F3"/>
    <w:rsid w:val="00E25CBE"/>
    <w:rsid w:val="00E2789F"/>
    <w:rsid w:val="00E31D13"/>
    <w:rsid w:val="00E33207"/>
    <w:rsid w:val="00E3531B"/>
    <w:rsid w:val="00E35F92"/>
    <w:rsid w:val="00E41395"/>
    <w:rsid w:val="00E42DA4"/>
    <w:rsid w:val="00E4451F"/>
    <w:rsid w:val="00E47463"/>
    <w:rsid w:val="00E5139D"/>
    <w:rsid w:val="00E5436D"/>
    <w:rsid w:val="00E61D12"/>
    <w:rsid w:val="00E7015A"/>
    <w:rsid w:val="00E711B8"/>
    <w:rsid w:val="00E71BBE"/>
    <w:rsid w:val="00E74878"/>
    <w:rsid w:val="00E75B60"/>
    <w:rsid w:val="00E7636C"/>
    <w:rsid w:val="00E80643"/>
    <w:rsid w:val="00E85855"/>
    <w:rsid w:val="00E927AC"/>
    <w:rsid w:val="00E94850"/>
    <w:rsid w:val="00E95293"/>
    <w:rsid w:val="00EA02EE"/>
    <w:rsid w:val="00EA1CFC"/>
    <w:rsid w:val="00EA25CB"/>
    <w:rsid w:val="00EA26AB"/>
    <w:rsid w:val="00EA4060"/>
    <w:rsid w:val="00EA7ECD"/>
    <w:rsid w:val="00EA7F69"/>
    <w:rsid w:val="00EB035B"/>
    <w:rsid w:val="00EB0F81"/>
    <w:rsid w:val="00EB1506"/>
    <w:rsid w:val="00EB7CBE"/>
    <w:rsid w:val="00EC09DA"/>
    <w:rsid w:val="00EC0AC2"/>
    <w:rsid w:val="00EC447D"/>
    <w:rsid w:val="00EC4953"/>
    <w:rsid w:val="00EC5218"/>
    <w:rsid w:val="00ED1519"/>
    <w:rsid w:val="00ED3A49"/>
    <w:rsid w:val="00ED3C99"/>
    <w:rsid w:val="00ED4DD7"/>
    <w:rsid w:val="00ED564F"/>
    <w:rsid w:val="00ED5F65"/>
    <w:rsid w:val="00ED7782"/>
    <w:rsid w:val="00EE0A10"/>
    <w:rsid w:val="00EE1810"/>
    <w:rsid w:val="00EE1CF7"/>
    <w:rsid w:val="00EE20B2"/>
    <w:rsid w:val="00EE2AA9"/>
    <w:rsid w:val="00EE2E66"/>
    <w:rsid w:val="00EE46D9"/>
    <w:rsid w:val="00EF0BB9"/>
    <w:rsid w:val="00EF41F9"/>
    <w:rsid w:val="00EF7904"/>
    <w:rsid w:val="00F013F5"/>
    <w:rsid w:val="00F0156A"/>
    <w:rsid w:val="00F02517"/>
    <w:rsid w:val="00F04711"/>
    <w:rsid w:val="00F11F49"/>
    <w:rsid w:val="00F160D9"/>
    <w:rsid w:val="00F2028F"/>
    <w:rsid w:val="00F21643"/>
    <w:rsid w:val="00F22A94"/>
    <w:rsid w:val="00F25159"/>
    <w:rsid w:val="00F26653"/>
    <w:rsid w:val="00F2734C"/>
    <w:rsid w:val="00F3559B"/>
    <w:rsid w:val="00F36AA7"/>
    <w:rsid w:val="00F45E28"/>
    <w:rsid w:val="00F460F9"/>
    <w:rsid w:val="00F47DF2"/>
    <w:rsid w:val="00F50AAD"/>
    <w:rsid w:val="00F51634"/>
    <w:rsid w:val="00F5297C"/>
    <w:rsid w:val="00F529DA"/>
    <w:rsid w:val="00F54DEE"/>
    <w:rsid w:val="00F627B9"/>
    <w:rsid w:val="00F641BF"/>
    <w:rsid w:val="00F712AC"/>
    <w:rsid w:val="00F737B1"/>
    <w:rsid w:val="00F7524D"/>
    <w:rsid w:val="00F77995"/>
    <w:rsid w:val="00F80477"/>
    <w:rsid w:val="00F81C15"/>
    <w:rsid w:val="00F8466E"/>
    <w:rsid w:val="00F85544"/>
    <w:rsid w:val="00F87F7F"/>
    <w:rsid w:val="00F908D6"/>
    <w:rsid w:val="00F9198E"/>
    <w:rsid w:val="00F93A6F"/>
    <w:rsid w:val="00F9403B"/>
    <w:rsid w:val="00F95581"/>
    <w:rsid w:val="00F97F16"/>
    <w:rsid w:val="00FA54C5"/>
    <w:rsid w:val="00FA63F9"/>
    <w:rsid w:val="00FB1E70"/>
    <w:rsid w:val="00FB415B"/>
    <w:rsid w:val="00FB4EC4"/>
    <w:rsid w:val="00FB7F2C"/>
    <w:rsid w:val="00FC174C"/>
    <w:rsid w:val="00FC4D5D"/>
    <w:rsid w:val="00FC5576"/>
    <w:rsid w:val="00FC5F89"/>
    <w:rsid w:val="00FD0B4C"/>
    <w:rsid w:val="00FD64FC"/>
    <w:rsid w:val="00FD746E"/>
    <w:rsid w:val="00FE1502"/>
    <w:rsid w:val="00FE2C91"/>
    <w:rsid w:val="00FE4012"/>
    <w:rsid w:val="00FE4E51"/>
    <w:rsid w:val="00FE5747"/>
    <w:rsid w:val="00FF3431"/>
    <w:rsid w:val="00FF46F7"/>
    <w:rsid w:val="00FF5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451F"/>
  </w:style>
  <w:style w:type="paragraph" w:styleId="Titolo1">
    <w:name w:val="heading 1"/>
    <w:basedOn w:val="Normale"/>
    <w:next w:val="Normale"/>
    <w:link w:val="Titolo1Carattere"/>
    <w:uiPriority w:val="99"/>
    <w:qFormat/>
    <w:rsid w:val="00E4451F"/>
    <w:pPr>
      <w:keepNext/>
      <w:outlineLvl w:val="0"/>
    </w:pPr>
    <w:rPr>
      <w:rFonts w:ascii="Cambria" w:hAnsi="Cambria"/>
      <w:b/>
      <w:kern w:val="32"/>
      <w:sz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4451F"/>
    <w:pPr>
      <w:keepNext/>
      <w:jc w:val="center"/>
      <w:outlineLvl w:val="1"/>
    </w:pPr>
    <w:rPr>
      <w:rFonts w:ascii="Cambria" w:hAnsi="Cambria"/>
      <w:b/>
      <w:i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F5297C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link w:val="Titolo2"/>
    <w:uiPriority w:val="99"/>
    <w:semiHidden/>
    <w:locked/>
    <w:rsid w:val="00F5297C"/>
    <w:rPr>
      <w:rFonts w:ascii="Cambria" w:hAnsi="Cambria" w:cs="Times New Roman"/>
      <w:b/>
      <w:i/>
      <w:sz w:val="28"/>
    </w:rPr>
  </w:style>
  <w:style w:type="paragraph" w:styleId="Intestazione">
    <w:name w:val="header"/>
    <w:basedOn w:val="Normale"/>
    <w:link w:val="IntestazioneCarattere"/>
    <w:uiPriority w:val="99"/>
    <w:rsid w:val="00F54D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F5297C"/>
    <w:rPr>
      <w:rFonts w:cs="Times New Roman"/>
      <w:sz w:val="20"/>
    </w:rPr>
  </w:style>
  <w:style w:type="paragraph" w:styleId="Pidipagina">
    <w:name w:val="footer"/>
    <w:basedOn w:val="Normale"/>
    <w:link w:val="PidipaginaCarattere"/>
    <w:uiPriority w:val="99"/>
    <w:rsid w:val="00F54D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locked/>
    <w:rsid w:val="00F5297C"/>
    <w:rPr>
      <w:rFonts w:cs="Times New Roman"/>
      <w:sz w:val="20"/>
    </w:rPr>
  </w:style>
  <w:style w:type="character" w:styleId="Collegamentoipertestuale">
    <w:name w:val="Hyperlink"/>
    <w:uiPriority w:val="99"/>
    <w:rsid w:val="00503F62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B013D2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rsid w:val="00D605B1"/>
    <w:rPr>
      <w:sz w:val="2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F5297C"/>
    <w:rPr>
      <w:rFonts w:cs="Times New Roman"/>
      <w:sz w:val="2"/>
    </w:rPr>
  </w:style>
  <w:style w:type="paragraph" w:customStyle="1" w:styleId="xxmsonormal">
    <w:name w:val="xxmsonormal"/>
    <w:basedOn w:val="Normale"/>
    <w:uiPriority w:val="99"/>
    <w:rsid w:val="00732957"/>
  </w:style>
  <w:style w:type="character" w:styleId="Enfasigrassetto">
    <w:name w:val="Strong"/>
    <w:uiPriority w:val="22"/>
    <w:qFormat/>
    <w:rsid w:val="00732957"/>
    <w:rPr>
      <w:rFonts w:cs="Times New Roman"/>
      <w:b/>
    </w:rPr>
  </w:style>
  <w:style w:type="paragraph" w:customStyle="1" w:styleId="Default">
    <w:name w:val="Default"/>
    <w:uiPriority w:val="99"/>
    <w:rsid w:val="00484E85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E4451F"/>
  </w:style>
  <w:style w:type="character" w:customStyle="1" w:styleId="Corpodeltesto2Carattere">
    <w:name w:val="Corpo del testo 2 Carattere"/>
    <w:link w:val="Corpodeltesto2"/>
    <w:uiPriority w:val="99"/>
    <w:semiHidden/>
    <w:locked/>
    <w:rsid w:val="00F5297C"/>
    <w:rPr>
      <w:rFonts w:cs="Times New Roman"/>
      <w:sz w:val="20"/>
    </w:rPr>
  </w:style>
  <w:style w:type="character" w:customStyle="1" w:styleId="field-content3">
    <w:name w:val="field-content3"/>
    <w:uiPriority w:val="99"/>
    <w:rsid w:val="00F85544"/>
  </w:style>
  <w:style w:type="character" w:customStyle="1" w:styleId="label-operatore-spettacolo2">
    <w:name w:val="label-operatore-spettacolo2"/>
    <w:uiPriority w:val="99"/>
    <w:rsid w:val="00F85544"/>
  </w:style>
  <w:style w:type="character" w:customStyle="1" w:styleId="views-field-tid-13">
    <w:name w:val="views-field-tid-13"/>
    <w:uiPriority w:val="99"/>
    <w:rsid w:val="00F85544"/>
  </w:style>
  <w:style w:type="paragraph" w:styleId="Corpodeltesto">
    <w:name w:val="Body Text"/>
    <w:basedOn w:val="Normale"/>
    <w:link w:val="CorpodeltestoCarattere"/>
    <w:uiPriority w:val="99"/>
    <w:rsid w:val="00E234F3"/>
    <w:pPr>
      <w:suppressAutoHyphens/>
      <w:spacing w:after="120"/>
    </w:pPr>
  </w:style>
  <w:style w:type="character" w:customStyle="1" w:styleId="CorpodeltestoCarattere">
    <w:name w:val="Corpo del testo Carattere"/>
    <w:link w:val="Corpodeltesto"/>
    <w:uiPriority w:val="99"/>
    <w:semiHidden/>
    <w:locked/>
    <w:rsid w:val="00F5297C"/>
    <w:rPr>
      <w:rFonts w:cs="Times New Roman"/>
      <w:sz w:val="20"/>
    </w:rPr>
  </w:style>
  <w:style w:type="paragraph" w:customStyle="1" w:styleId="Contenutotabella">
    <w:name w:val="Contenuto tabella"/>
    <w:basedOn w:val="Normale"/>
    <w:uiPriority w:val="99"/>
    <w:rsid w:val="00E234F3"/>
    <w:pPr>
      <w:suppressLineNumbers/>
      <w:suppressAutoHyphens/>
    </w:pPr>
    <w:rPr>
      <w:sz w:val="24"/>
      <w:szCs w:val="24"/>
      <w:lang w:eastAsia="ar-SA"/>
    </w:rPr>
  </w:style>
  <w:style w:type="character" w:styleId="Enfasicorsivo">
    <w:name w:val="Emphasis"/>
    <w:uiPriority w:val="99"/>
    <w:qFormat/>
    <w:rsid w:val="00E234F3"/>
    <w:rPr>
      <w:rFonts w:cs="Times New Roman"/>
      <w:i/>
    </w:rPr>
  </w:style>
  <w:style w:type="paragraph" w:customStyle="1" w:styleId="post-desciption">
    <w:name w:val="post-desciption"/>
    <w:basedOn w:val="Normale"/>
    <w:uiPriority w:val="99"/>
    <w:rsid w:val="000F3D0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0F3D05"/>
  </w:style>
  <w:style w:type="paragraph" w:customStyle="1" w:styleId="imalignleft">
    <w:name w:val="imalign_left"/>
    <w:basedOn w:val="Normale"/>
    <w:uiPriority w:val="99"/>
    <w:rsid w:val="004D5518"/>
    <w:rPr>
      <w:sz w:val="24"/>
      <w:szCs w:val="24"/>
    </w:rPr>
  </w:style>
  <w:style w:type="character" w:customStyle="1" w:styleId="ff2fc0fs24">
    <w:name w:val="ff2 fc0 fs24"/>
    <w:uiPriority w:val="99"/>
    <w:rsid w:val="004D5518"/>
  </w:style>
  <w:style w:type="character" w:customStyle="1" w:styleId="ff2fc0fs10">
    <w:name w:val="ff2 fc0 fs10"/>
    <w:uiPriority w:val="99"/>
    <w:rsid w:val="004D5518"/>
  </w:style>
  <w:style w:type="character" w:customStyle="1" w:styleId="date-display-single">
    <w:name w:val="date-display-single"/>
    <w:basedOn w:val="Carpredefinitoparagrafo"/>
    <w:rsid w:val="002B35B0"/>
  </w:style>
  <w:style w:type="paragraph" w:styleId="Testonormale">
    <w:name w:val="Plain Text"/>
    <w:basedOn w:val="Normale"/>
    <w:link w:val="TestonormaleCarattere"/>
    <w:uiPriority w:val="99"/>
    <w:unhideWhenUsed/>
    <w:rsid w:val="009C164C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9C164C"/>
    <w:rPr>
      <w:rFonts w:ascii="Consolas" w:eastAsia="Calibri" w:hAnsi="Consolas" w:cs="Times New Roman"/>
      <w:sz w:val="21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FB4EC4"/>
    <w:pPr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33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33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33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332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33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28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2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9933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5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9933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93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9933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.chiappa@carlofelice.i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hyperlink" Target="mailto:ufficio_stampa@carlofelic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inocchio\Dati%20applicazioni\Microsoft\Modelli\Carta%20intestata%20nuov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nuova</Template>
  <TotalTime>0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Genova, 29 novembre 2011</vt:lpstr>
    </vt:vector>
  </TitlesOfParts>
  <Company/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Genova, 29 novembre 2011</dc:title>
  <dc:creator>ginocchio</dc:creator>
  <cp:lastModifiedBy>fusco</cp:lastModifiedBy>
  <cp:revision>2</cp:revision>
  <cp:lastPrinted>2017-06-22T10:09:00Z</cp:lastPrinted>
  <dcterms:created xsi:type="dcterms:W3CDTF">2017-07-14T14:20:00Z</dcterms:created>
  <dcterms:modified xsi:type="dcterms:W3CDTF">2017-07-14T14:20:00Z</dcterms:modified>
</cp:coreProperties>
</file>